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36121" w14:textId="3AB7CF74" w:rsidR="00793213" w:rsidRPr="00BE0891" w:rsidRDefault="00DE361C" w:rsidP="00A57F77">
      <w:pPr>
        <w:jc w:val="center"/>
        <w:rPr>
          <w:b/>
          <w:bCs/>
          <w:color w:val="145183"/>
          <w:sz w:val="36"/>
          <w:szCs w:val="36"/>
        </w:rPr>
      </w:pPr>
      <w:r w:rsidRPr="00BE0891">
        <w:rPr>
          <w:b/>
          <w:bCs/>
          <w:color w:val="145183"/>
          <w:sz w:val="36"/>
          <w:szCs w:val="36"/>
        </w:rPr>
        <w:t>Das Datenerf</w:t>
      </w:r>
      <w:r w:rsidR="001D7C22" w:rsidRPr="00BE0891">
        <w:rPr>
          <w:b/>
          <w:bCs/>
          <w:color w:val="145183"/>
          <w:sz w:val="36"/>
          <w:szCs w:val="36"/>
        </w:rPr>
        <w:t xml:space="preserve">assungsformular für den </w:t>
      </w:r>
      <w:proofErr w:type="spellStart"/>
      <w:r w:rsidR="001D7C22" w:rsidRPr="00BE0891">
        <w:rPr>
          <w:b/>
          <w:bCs/>
          <w:color w:val="145183"/>
          <w:sz w:val="36"/>
          <w:szCs w:val="36"/>
        </w:rPr>
        <w:t>Startegify</w:t>
      </w:r>
      <w:proofErr w:type="spellEnd"/>
      <w:r w:rsidR="001D7C22" w:rsidRPr="00BE0891">
        <w:rPr>
          <w:b/>
          <w:bCs/>
          <w:color w:val="145183"/>
          <w:sz w:val="36"/>
          <w:szCs w:val="36"/>
        </w:rPr>
        <w:t xml:space="preserve"> Service</w:t>
      </w:r>
      <w:r w:rsidR="00701BD9" w:rsidRPr="00BE0891">
        <w:rPr>
          <w:b/>
          <w:bCs/>
          <w:color w:val="145183"/>
          <w:sz w:val="36"/>
          <w:szCs w:val="36"/>
        </w:rPr>
        <w:br/>
        <w:t>Start-up Kit</w:t>
      </w:r>
    </w:p>
    <w:p w14:paraId="11D1F49A" w14:textId="77777777" w:rsidR="00793213" w:rsidRPr="00BE0891" w:rsidRDefault="00F30E7E" w:rsidP="002B3039">
      <w:r w:rsidRPr="00BE0891">
        <w:rPr>
          <w:noProof/>
        </w:rPr>
        <w:drawing>
          <wp:anchor distT="0" distB="0" distL="114300" distR="114300" simplePos="0" relativeHeight="251658240" behindDoc="0" locked="0" layoutInCell="1" allowOverlap="1" wp14:anchorId="2D0CCE1A" wp14:editId="59542481">
            <wp:simplePos x="0" y="0"/>
            <wp:positionH relativeFrom="margin">
              <wp:posOffset>23495</wp:posOffset>
            </wp:positionH>
            <wp:positionV relativeFrom="page">
              <wp:posOffset>2295525</wp:posOffset>
            </wp:positionV>
            <wp:extent cx="5759450" cy="5759450"/>
            <wp:effectExtent l="0" t="0" r="0" b="0"/>
            <wp:wrapNone/>
            <wp:docPr id="13232720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72015" name="Grafi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619B" w14:textId="77777777" w:rsidR="00793213" w:rsidRPr="00BE0891" w:rsidRDefault="00793213" w:rsidP="00793213">
      <w:pPr>
        <w:tabs>
          <w:tab w:val="left" w:pos="2123"/>
        </w:tabs>
      </w:pPr>
      <w:r w:rsidRPr="00BE0891">
        <w:tab/>
      </w:r>
    </w:p>
    <w:p w14:paraId="502A50D9" w14:textId="77777777" w:rsidR="00793213" w:rsidRPr="00BE0891" w:rsidRDefault="00793213" w:rsidP="00793213">
      <w:pPr>
        <w:tabs>
          <w:tab w:val="left" w:pos="2123"/>
        </w:tabs>
      </w:pPr>
    </w:p>
    <w:p w14:paraId="026C70FF" w14:textId="77777777" w:rsidR="00793213" w:rsidRPr="00BE0891" w:rsidRDefault="00793213" w:rsidP="00793213">
      <w:pPr>
        <w:tabs>
          <w:tab w:val="left" w:pos="2123"/>
        </w:tabs>
      </w:pPr>
    </w:p>
    <w:p w14:paraId="1537AA26" w14:textId="77777777" w:rsidR="00492F5C" w:rsidRPr="00BE0891" w:rsidRDefault="00492F5C" w:rsidP="00492F5C"/>
    <w:p w14:paraId="13874089" w14:textId="77777777" w:rsidR="00492F5C" w:rsidRPr="00BE0891" w:rsidRDefault="00492F5C" w:rsidP="00492F5C"/>
    <w:p w14:paraId="46C39240" w14:textId="77777777" w:rsidR="00492F5C" w:rsidRPr="00BE0891" w:rsidRDefault="00492F5C" w:rsidP="00492F5C"/>
    <w:p w14:paraId="57CE69DB" w14:textId="77777777" w:rsidR="00492F5C" w:rsidRPr="00BE0891" w:rsidRDefault="00492F5C" w:rsidP="00492F5C"/>
    <w:p w14:paraId="24BFD0C6" w14:textId="77777777" w:rsidR="00492F5C" w:rsidRPr="00BE0891" w:rsidRDefault="00492F5C" w:rsidP="00492F5C"/>
    <w:p w14:paraId="6DB90A14" w14:textId="77777777" w:rsidR="00492F5C" w:rsidRPr="00BE0891" w:rsidRDefault="00492F5C" w:rsidP="00492F5C"/>
    <w:p w14:paraId="6EC48C69" w14:textId="77777777" w:rsidR="00492F5C" w:rsidRPr="00BE0891" w:rsidRDefault="00492F5C" w:rsidP="00492F5C"/>
    <w:p w14:paraId="054B8EC3" w14:textId="77777777" w:rsidR="00492F5C" w:rsidRPr="00BE0891" w:rsidRDefault="00492F5C" w:rsidP="00C85F9D">
      <w:pPr>
        <w:ind w:left="-284" w:right="-143"/>
      </w:pPr>
    </w:p>
    <w:p w14:paraId="3EB070A2" w14:textId="77777777" w:rsidR="00492F5C" w:rsidRPr="00BE0891" w:rsidRDefault="00492F5C" w:rsidP="00492F5C"/>
    <w:p w14:paraId="11DDCD9F" w14:textId="77777777" w:rsidR="00492F5C" w:rsidRPr="00BE0891" w:rsidRDefault="00492F5C" w:rsidP="00492F5C"/>
    <w:p w14:paraId="05260D47" w14:textId="77777777" w:rsidR="00492F5C" w:rsidRPr="00BE0891" w:rsidRDefault="00492F5C" w:rsidP="00492F5C"/>
    <w:p w14:paraId="1FD81F55" w14:textId="77777777" w:rsidR="00492F5C" w:rsidRPr="00BE0891" w:rsidRDefault="00492F5C" w:rsidP="00492F5C"/>
    <w:p w14:paraId="4136BEBE" w14:textId="77777777" w:rsidR="00492F5C" w:rsidRPr="00BE0891" w:rsidRDefault="00492F5C" w:rsidP="00492F5C"/>
    <w:p w14:paraId="6C406812" w14:textId="77777777" w:rsidR="00492F5C" w:rsidRPr="00BE0891" w:rsidRDefault="00492F5C" w:rsidP="00492F5C"/>
    <w:p w14:paraId="7DE56DB3" w14:textId="77777777" w:rsidR="00492F5C" w:rsidRPr="00BE0891" w:rsidRDefault="00492F5C" w:rsidP="00492F5C"/>
    <w:p w14:paraId="65AE7345" w14:textId="77777777" w:rsidR="00492F5C" w:rsidRPr="00BE0891" w:rsidRDefault="00492F5C" w:rsidP="00492F5C"/>
    <w:p w14:paraId="70891905" w14:textId="77777777" w:rsidR="00492F5C" w:rsidRPr="00BE0891" w:rsidRDefault="00492F5C" w:rsidP="000E3CB7"/>
    <w:p w14:paraId="5691D7CA" w14:textId="77777777" w:rsidR="00492F5C" w:rsidRPr="00BE0891" w:rsidRDefault="00492F5C" w:rsidP="000E3CB7"/>
    <w:p w14:paraId="34104DB4" w14:textId="77777777" w:rsidR="00492F5C" w:rsidRPr="00BE0891" w:rsidRDefault="00492F5C" w:rsidP="000E3CB7"/>
    <w:p w14:paraId="6B7118DB" w14:textId="77777777" w:rsidR="006A2B90" w:rsidRPr="00BE0891" w:rsidRDefault="006A2B90" w:rsidP="000E3CB7"/>
    <w:p w14:paraId="0A775B83" w14:textId="77777777" w:rsidR="00FB2FB2" w:rsidRPr="00BE0891" w:rsidRDefault="00FB2FB2" w:rsidP="006E5BA7">
      <w:pPr>
        <w:tabs>
          <w:tab w:val="left" w:pos="3210"/>
        </w:tabs>
      </w:pPr>
    </w:p>
    <w:p w14:paraId="1FFE620B" w14:textId="36389EED" w:rsidR="00386EAB" w:rsidRPr="00BE0891" w:rsidRDefault="00C55F6B" w:rsidP="00443CFE">
      <w:pPr>
        <w:pStyle w:val="berschrift1"/>
        <w:numPr>
          <w:ilvl w:val="0"/>
          <w:numId w:val="0"/>
        </w:numPr>
        <w:rPr>
          <w:lang w:val="de-CH"/>
        </w:rPr>
      </w:pPr>
      <w:r w:rsidRPr="00BE0891">
        <w:rPr>
          <w:lang w:val="de-CH"/>
        </w:rPr>
        <w:lastRenderedPageBreak/>
        <w:t>Das Da</w:t>
      </w:r>
      <w:r w:rsidR="00FD019B" w:rsidRPr="00BE0891">
        <w:rPr>
          <w:lang w:val="de-CH"/>
        </w:rPr>
        <w:t>tenerfassungsformula</w:t>
      </w:r>
      <w:r w:rsidR="00967473" w:rsidRPr="00BE0891">
        <w:rPr>
          <w:lang w:val="de-CH"/>
        </w:rPr>
        <w:t>r</w:t>
      </w:r>
      <w:r w:rsidRPr="00BE0891">
        <w:rPr>
          <w:lang w:val="de-CH"/>
        </w:rPr>
        <w:t xml:space="preserve"> – Zweck und Nutzen</w:t>
      </w:r>
    </w:p>
    <w:p w14:paraId="79865F85" w14:textId="33CD0F98" w:rsidR="006A2B90" w:rsidRPr="00BE0891" w:rsidRDefault="006A2B90" w:rsidP="006A2B90">
      <w:pPr>
        <w:tabs>
          <w:tab w:val="left" w:pos="3210"/>
        </w:tabs>
      </w:pPr>
      <w:r w:rsidRPr="00BE0891">
        <w:t>Dieses Dokument dient dazu, Ihre Idee strukturiert zu erfassen und als Grundlage für eine sachliche Analyse aufzubereiten. Es ist ein Arbeitsdokument und kein formeller Antrag.</w:t>
      </w:r>
    </w:p>
    <w:p w14:paraId="330B5F89" w14:textId="77777777" w:rsidR="006A2B90" w:rsidRPr="00BE0891" w:rsidRDefault="006A2B90" w:rsidP="00043736">
      <w:pPr>
        <w:tabs>
          <w:tab w:val="left" w:pos="3210"/>
        </w:tabs>
        <w:spacing w:line="240" w:lineRule="auto"/>
      </w:pPr>
      <w:r w:rsidRPr="00BE0891">
        <w:t>• Ihre Angaben werden vertraulich behandelt.</w:t>
      </w:r>
    </w:p>
    <w:p w14:paraId="565CEC1A" w14:textId="77777777" w:rsidR="006A2B90" w:rsidRPr="00BE0891" w:rsidRDefault="006A2B90" w:rsidP="00043736">
      <w:pPr>
        <w:tabs>
          <w:tab w:val="left" w:pos="3210"/>
        </w:tabs>
        <w:spacing w:line="240" w:lineRule="auto"/>
      </w:pPr>
      <w:r w:rsidRPr="00BE0891">
        <w:t>• Sie werden ausschliesslich für diese Analyse verwendet.</w:t>
      </w:r>
    </w:p>
    <w:p w14:paraId="45DA7969" w14:textId="77777777" w:rsidR="006A2B90" w:rsidRPr="00BE0891" w:rsidRDefault="006A2B90" w:rsidP="00043736">
      <w:pPr>
        <w:tabs>
          <w:tab w:val="left" w:pos="3210"/>
        </w:tabs>
        <w:spacing w:line="240" w:lineRule="auto"/>
      </w:pPr>
      <w:r w:rsidRPr="00BE0891">
        <w:t>• Unvollständige oder frühe Antworten sind ausdrücklich in Ordnung.</w:t>
      </w:r>
    </w:p>
    <w:p w14:paraId="6970946C" w14:textId="77777777" w:rsidR="006A2B90" w:rsidRPr="00BE0891" w:rsidRDefault="006A2B90" w:rsidP="00043736">
      <w:pPr>
        <w:tabs>
          <w:tab w:val="left" w:pos="3210"/>
        </w:tabs>
        <w:spacing w:line="240" w:lineRule="auto"/>
      </w:pPr>
      <w:r w:rsidRPr="00BE0891">
        <w:t>• Nicht alle Abschnitte müssen ausgefüllt werden.</w:t>
      </w:r>
    </w:p>
    <w:p w14:paraId="4F384C12" w14:textId="57F11040" w:rsidR="006A2B90" w:rsidRPr="00BE0891" w:rsidRDefault="006A2B90" w:rsidP="00043736">
      <w:pPr>
        <w:tabs>
          <w:tab w:val="left" w:pos="3210"/>
        </w:tabs>
        <w:spacing w:line="240" w:lineRule="auto"/>
      </w:pPr>
      <w:r w:rsidRPr="00BE0891">
        <w:t>• Mehr Kontext verbessert die Analyse, kurze Antworten sind jedoch völlig ausreichend.</w:t>
      </w:r>
    </w:p>
    <w:p w14:paraId="3CF1A485" w14:textId="77777777" w:rsidR="00043736" w:rsidRPr="00BE0891" w:rsidRDefault="00043736" w:rsidP="006A2B90">
      <w:pPr>
        <w:tabs>
          <w:tab w:val="left" w:pos="3210"/>
        </w:tabs>
      </w:pPr>
    </w:p>
    <w:p w14:paraId="3DCB2AED" w14:textId="2FC53E3E" w:rsidR="006A2B90" w:rsidRPr="00BE0891" w:rsidRDefault="006A2B90" w:rsidP="006A2B90">
      <w:pPr>
        <w:tabs>
          <w:tab w:val="left" w:pos="3210"/>
        </w:tabs>
        <w:rPr>
          <w:b/>
          <w:bCs/>
        </w:rPr>
      </w:pPr>
      <w:r w:rsidRPr="00BE0891">
        <w:rPr>
          <w:b/>
          <w:bCs/>
        </w:rPr>
        <w:t>Wie Sie dieses Formular ausfüllen</w:t>
      </w:r>
    </w:p>
    <w:p w14:paraId="363A9E84" w14:textId="77777777" w:rsidR="006A2B90" w:rsidRPr="00BE0891" w:rsidRDefault="006A2B90" w:rsidP="006A2B90">
      <w:pPr>
        <w:tabs>
          <w:tab w:val="left" w:pos="3210"/>
        </w:tabs>
      </w:pPr>
      <w:r w:rsidRPr="00BE0891">
        <w:t>Bitte beschreiben Sie klar und direkt,</w:t>
      </w:r>
    </w:p>
    <w:p w14:paraId="01DFEE52" w14:textId="77777777" w:rsidR="006A2B90" w:rsidRPr="00BE0891" w:rsidRDefault="006A2B90" w:rsidP="006A2B90">
      <w:pPr>
        <w:tabs>
          <w:tab w:val="left" w:pos="3210"/>
        </w:tabs>
      </w:pPr>
      <w:r w:rsidRPr="00BE0891">
        <w:t>• was Sie heute wissen,</w:t>
      </w:r>
    </w:p>
    <w:p w14:paraId="06C67464" w14:textId="77777777" w:rsidR="006A2B90" w:rsidRPr="00BE0891" w:rsidRDefault="006A2B90" w:rsidP="006A2B90">
      <w:pPr>
        <w:tabs>
          <w:tab w:val="left" w:pos="3210"/>
        </w:tabs>
      </w:pPr>
      <w:r w:rsidRPr="00BE0891">
        <w:t>• was Sie annehmen,</w:t>
      </w:r>
    </w:p>
    <w:p w14:paraId="066BE771" w14:textId="77777777" w:rsidR="006A2B90" w:rsidRPr="00BE0891" w:rsidRDefault="006A2B90" w:rsidP="006A2B90">
      <w:pPr>
        <w:tabs>
          <w:tab w:val="left" w:pos="3210"/>
        </w:tabs>
      </w:pPr>
      <w:r w:rsidRPr="00BE0891">
        <w:t>• und was Ihnen noch unklar ist.</w:t>
      </w:r>
    </w:p>
    <w:p w14:paraId="68116B48" w14:textId="4ABE10C5" w:rsidR="006A2B90" w:rsidRPr="00BE0891" w:rsidRDefault="006A2B90" w:rsidP="006A2B90">
      <w:pPr>
        <w:tabs>
          <w:tab w:val="left" w:pos="3210"/>
        </w:tabs>
      </w:pPr>
      <w:r w:rsidRPr="00BE0891">
        <w:t xml:space="preserve">Wichtig: Annahmen und Unsicherheiten dürfen und sollen explizit benannt werden. </w:t>
      </w:r>
      <w:r w:rsidR="00B72179" w:rsidRPr="00BE0891">
        <w:br/>
      </w:r>
      <w:r w:rsidRPr="00BE0891">
        <w:t>Wenn etwas noch nicht bekannt ist, schreiben Sie das bitte offen dazu.</w:t>
      </w:r>
    </w:p>
    <w:p w14:paraId="35A26F13" w14:textId="77777777" w:rsidR="00B72179" w:rsidRPr="00BE0891" w:rsidRDefault="00B72179" w:rsidP="006A2B90">
      <w:pPr>
        <w:tabs>
          <w:tab w:val="left" w:pos="3210"/>
        </w:tabs>
      </w:pPr>
    </w:p>
    <w:p w14:paraId="69842EB0" w14:textId="47CC4764" w:rsidR="006A2B90" w:rsidRPr="00BE0891" w:rsidRDefault="006A2B90" w:rsidP="006A2B90">
      <w:pPr>
        <w:tabs>
          <w:tab w:val="left" w:pos="3210"/>
        </w:tabs>
        <w:rPr>
          <w:b/>
          <w:bCs/>
        </w:rPr>
      </w:pPr>
      <w:r w:rsidRPr="00BE0891">
        <w:rPr>
          <w:b/>
          <w:bCs/>
        </w:rPr>
        <w:t>Beispiele zur Orientierung:</w:t>
      </w:r>
    </w:p>
    <w:p w14:paraId="0F000DFA" w14:textId="77777777" w:rsidR="006A2B90" w:rsidRPr="00BE0891" w:rsidRDefault="006A2B90" w:rsidP="006A2B90">
      <w:pPr>
        <w:tabs>
          <w:tab w:val="left" w:pos="3210"/>
        </w:tabs>
      </w:pPr>
      <w:r w:rsidRPr="00BE0891">
        <w:t>• Was wir wissen:</w:t>
      </w:r>
    </w:p>
    <w:p w14:paraId="721F6D0E" w14:textId="7C0224A5" w:rsidR="006A2B90" w:rsidRPr="00BE0891" w:rsidRDefault="006A2B90" w:rsidP="006A2B90">
      <w:pPr>
        <w:tabs>
          <w:tab w:val="left" w:pos="3210"/>
        </w:tabs>
      </w:pPr>
      <w:r w:rsidRPr="00BE0891">
        <w:t xml:space="preserve">  „Heute wird X so gelöst, basierend auf Gesprächen mit …“</w:t>
      </w:r>
    </w:p>
    <w:p w14:paraId="3AA7A434" w14:textId="77777777" w:rsidR="006A2B90" w:rsidRPr="00BE0891" w:rsidRDefault="006A2B90" w:rsidP="006A2B90">
      <w:pPr>
        <w:tabs>
          <w:tab w:val="left" w:pos="3210"/>
        </w:tabs>
      </w:pPr>
      <w:r w:rsidRPr="00BE0891">
        <w:t>• Was wir annehmen:</w:t>
      </w:r>
    </w:p>
    <w:p w14:paraId="2DA34767" w14:textId="409CE672" w:rsidR="006A2B90" w:rsidRPr="00BE0891" w:rsidRDefault="006A2B90" w:rsidP="006A2B90">
      <w:pPr>
        <w:tabs>
          <w:tab w:val="left" w:pos="3210"/>
        </w:tabs>
      </w:pPr>
      <w:r w:rsidRPr="00BE0891">
        <w:t xml:space="preserve">  „Wir gehen davon aus, dass … Diese Annahme ist noch nicht validiert.“</w:t>
      </w:r>
    </w:p>
    <w:p w14:paraId="6BF70AD0" w14:textId="77777777" w:rsidR="006A2B90" w:rsidRPr="00BE0891" w:rsidRDefault="006A2B90" w:rsidP="006A2B90">
      <w:pPr>
        <w:tabs>
          <w:tab w:val="left" w:pos="3210"/>
        </w:tabs>
      </w:pPr>
      <w:r w:rsidRPr="00BE0891">
        <w:t>• Was noch unklar ist:</w:t>
      </w:r>
    </w:p>
    <w:p w14:paraId="255E1079" w14:textId="2FE21E84" w:rsidR="006A2B90" w:rsidRPr="00BE0891" w:rsidRDefault="006A2B90" w:rsidP="006A2B90">
      <w:pPr>
        <w:tabs>
          <w:tab w:val="left" w:pos="3210"/>
        </w:tabs>
      </w:pPr>
      <w:r w:rsidRPr="00BE0891">
        <w:t xml:space="preserve">  „Aktuell ist offen, ob / wie / wer …“</w:t>
      </w:r>
    </w:p>
    <w:p w14:paraId="7D041556" w14:textId="338BF40F" w:rsidR="0092361F" w:rsidRPr="00BE0891" w:rsidRDefault="006A2B90" w:rsidP="006A2B90">
      <w:pPr>
        <w:tabs>
          <w:tab w:val="left" w:pos="3210"/>
        </w:tabs>
      </w:pPr>
      <w:r w:rsidRPr="00BE0891">
        <w:t>Unvollständige oder unsichere Angaben sind vollkommen in Ordnung</w:t>
      </w:r>
      <w:r w:rsidR="00043736" w:rsidRPr="00BE0891">
        <w:t>. D</w:t>
      </w:r>
      <w:r w:rsidRPr="00BE0891">
        <w:t>ie</w:t>
      </w:r>
      <w:r w:rsidR="00043736" w:rsidRPr="00BE0891">
        <w:t>se</w:t>
      </w:r>
      <w:r w:rsidRPr="00BE0891">
        <w:t xml:space="preserve"> helfen dabei, die richtigen nächsten Schritte abzuleiten</w:t>
      </w:r>
      <w:r w:rsidR="00B72179" w:rsidRPr="00BE0891">
        <w:t>.</w:t>
      </w:r>
    </w:p>
    <w:p w14:paraId="04DAB6DC" w14:textId="77777777" w:rsidR="00B72179" w:rsidRPr="00BE0891" w:rsidRDefault="00B72179" w:rsidP="006A2B90">
      <w:pPr>
        <w:tabs>
          <w:tab w:val="left" w:pos="3210"/>
        </w:tabs>
      </w:pPr>
    </w:p>
    <w:p w14:paraId="566DE5BB" w14:textId="77777777" w:rsidR="00B72179" w:rsidRPr="00BE0891" w:rsidRDefault="00B72179" w:rsidP="006A2B90">
      <w:pPr>
        <w:tabs>
          <w:tab w:val="left" w:pos="3210"/>
        </w:tabs>
      </w:pPr>
    </w:p>
    <w:p w14:paraId="7F2F6DC0" w14:textId="77777777" w:rsidR="00E83A07" w:rsidRPr="00BE0891" w:rsidRDefault="00E83A07" w:rsidP="006A2B90">
      <w:pPr>
        <w:tabs>
          <w:tab w:val="left" w:pos="3210"/>
        </w:tabs>
      </w:pPr>
    </w:p>
    <w:p w14:paraId="20B3802D" w14:textId="77777777" w:rsidR="00DB040E" w:rsidRPr="00BE0891" w:rsidRDefault="00DB040E" w:rsidP="00F66ACD">
      <w:pPr>
        <w:tabs>
          <w:tab w:val="left" w:pos="3210"/>
        </w:tabs>
        <w:jc w:val="center"/>
        <w:rPr>
          <w:sz w:val="4"/>
          <w:szCs w:val="4"/>
        </w:rPr>
      </w:pPr>
    </w:p>
    <w:p w14:paraId="1135FA25" w14:textId="77777777" w:rsidR="00DB040E" w:rsidRPr="00BE0891" w:rsidRDefault="00DB040E" w:rsidP="00F66ACD">
      <w:pPr>
        <w:tabs>
          <w:tab w:val="left" w:pos="3210"/>
        </w:tabs>
        <w:jc w:val="center"/>
        <w:rPr>
          <w:sz w:val="4"/>
          <w:szCs w:val="4"/>
        </w:rPr>
      </w:pPr>
    </w:p>
    <w:p w14:paraId="6DC682E5" w14:textId="77777777" w:rsidR="00443CFE" w:rsidRPr="00BE0891" w:rsidRDefault="00443CFE" w:rsidP="00BA72CC">
      <w:pPr>
        <w:tabs>
          <w:tab w:val="left" w:pos="3210"/>
        </w:tabs>
      </w:pPr>
    </w:p>
    <w:p w14:paraId="73987344" w14:textId="07B359E9" w:rsidR="00471F46" w:rsidRPr="00BE0891" w:rsidRDefault="00C42EF7" w:rsidP="00386EAB">
      <w:pPr>
        <w:pStyle w:val="berschrift1"/>
        <w:numPr>
          <w:ilvl w:val="0"/>
          <w:numId w:val="0"/>
        </w:numPr>
        <w:rPr>
          <w:lang w:val="de-CH"/>
        </w:rPr>
      </w:pPr>
      <w:r w:rsidRPr="00BE0891">
        <w:rPr>
          <w:lang w:val="de-CH"/>
        </w:rPr>
        <w:lastRenderedPageBreak/>
        <w:t xml:space="preserve">1. </w:t>
      </w:r>
      <w:r w:rsidR="00577221" w:rsidRPr="00BE0891">
        <w:rPr>
          <w:lang w:val="de-CH"/>
        </w:rPr>
        <w:t>Ideenüber</w:t>
      </w:r>
      <w:r w:rsidR="00D02514" w:rsidRPr="00BE0891">
        <w:rPr>
          <w:lang w:val="de-CH"/>
        </w:rPr>
        <w:t>blick (Pflichtfeld)</w:t>
      </w:r>
    </w:p>
    <w:p w14:paraId="68828F9B" w14:textId="323D7194" w:rsidR="00372A06" w:rsidRPr="00BE0891" w:rsidRDefault="004942BB" w:rsidP="00372A06">
      <w:pPr>
        <w:ind w:right="0"/>
      </w:pPr>
      <w:r w:rsidRPr="00BE0891">
        <w:rPr>
          <w:b/>
          <w:bCs/>
        </w:rPr>
        <w:t>Zweck</w:t>
      </w:r>
      <w:r w:rsidR="0038216F" w:rsidRPr="00BE0891">
        <w:rPr>
          <w:b/>
          <w:bCs/>
        </w:rPr>
        <w:t xml:space="preserve">: </w:t>
      </w:r>
      <w:r w:rsidR="00D20A1D" w:rsidRPr="00BE0891">
        <w:t>Sch</w:t>
      </w:r>
      <w:r w:rsidR="00681A08" w:rsidRPr="00BE0891">
        <w:t>n</w:t>
      </w:r>
      <w:r w:rsidR="00D20A1D" w:rsidRPr="00BE0891">
        <w:t>e</w:t>
      </w:r>
      <w:r w:rsidR="00681A08" w:rsidRPr="00BE0891">
        <w:t>lles Verständnis</w:t>
      </w:r>
      <w:r w:rsidR="00E36222" w:rsidRPr="00BE0891">
        <w:t xml:space="preserve"> der Idee und ihres </w:t>
      </w:r>
      <w:r w:rsidR="00082E20" w:rsidRPr="00BE0891">
        <w:t>aktuellen</w:t>
      </w:r>
      <w:r w:rsidR="00E36222" w:rsidRPr="00BE0891">
        <w:t xml:space="preserve"> Stands</w:t>
      </w:r>
      <w:r w:rsidR="00681A08" w:rsidRPr="00BE0891">
        <w:t>.</w:t>
      </w:r>
    </w:p>
    <w:p w14:paraId="1EE96005" w14:textId="77777777" w:rsidR="00F10B09" w:rsidRPr="00BE0891" w:rsidRDefault="00785812" w:rsidP="00785812">
      <w:pPr>
        <w:pStyle w:val="Listenabsatz"/>
        <w:numPr>
          <w:ilvl w:val="0"/>
          <w:numId w:val="25"/>
        </w:numPr>
        <w:ind w:right="0"/>
      </w:pPr>
      <w:r w:rsidRPr="00BE0891">
        <w:t>Arbeitstitel</w:t>
      </w:r>
    </w:p>
    <w:p w14:paraId="4B6958CA" w14:textId="77777777" w:rsidR="00F10B09" w:rsidRPr="00BE0891" w:rsidRDefault="00785812" w:rsidP="00785812">
      <w:pPr>
        <w:pStyle w:val="Listenabsatz"/>
        <w:numPr>
          <w:ilvl w:val="0"/>
          <w:numId w:val="25"/>
        </w:numPr>
        <w:ind w:right="0"/>
      </w:pPr>
      <w:r w:rsidRPr="00BE0891">
        <w:t>Kurzbeschreibung in einem Satz (nicht technisch)</w:t>
      </w:r>
    </w:p>
    <w:p w14:paraId="5D23F6A1" w14:textId="77777777" w:rsidR="00F10B09" w:rsidRPr="00BE0891" w:rsidRDefault="00785812" w:rsidP="00785812">
      <w:pPr>
        <w:pStyle w:val="Listenabsatz"/>
        <w:numPr>
          <w:ilvl w:val="0"/>
          <w:numId w:val="25"/>
        </w:numPr>
        <w:ind w:right="0"/>
      </w:pPr>
      <w:r w:rsidRPr="00BE0891">
        <w:t>Was existiert heute bereits und was ist neu?</w:t>
      </w:r>
    </w:p>
    <w:p w14:paraId="46D74D4B" w14:textId="331F91AA" w:rsidR="00E36222" w:rsidRPr="00BE0891" w:rsidRDefault="00785812" w:rsidP="00785812">
      <w:pPr>
        <w:pStyle w:val="Listenabsatz"/>
        <w:numPr>
          <w:ilvl w:val="0"/>
          <w:numId w:val="25"/>
        </w:numPr>
        <w:ind w:right="0"/>
      </w:pPr>
      <w:r w:rsidRPr="00BE0891">
        <w:t>Aktueller Reifegrad (Idee, Konzept, Labor, Prototyp)</w:t>
      </w:r>
    </w:p>
    <w:p w14:paraId="37B103BC" w14:textId="77777777" w:rsidR="004E5A98" w:rsidRPr="00BE0891" w:rsidRDefault="004E5A98" w:rsidP="00F10B09">
      <w:pPr>
        <w:ind w:right="0"/>
        <w:rPr>
          <w:b/>
          <w:bCs/>
        </w:rPr>
      </w:pPr>
    </w:p>
    <w:p w14:paraId="301BF68C" w14:textId="0147B9D6" w:rsidR="00F10B09" w:rsidRPr="00BE0891" w:rsidRDefault="006A1D6D" w:rsidP="00F10B09">
      <w:pPr>
        <w:ind w:right="0"/>
      </w:pPr>
      <w:bookmarkStart w:id="0" w:name="_Hlk216602170"/>
      <w:r w:rsidRPr="00BE0891">
        <w:rPr>
          <w:b/>
          <w:bCs/>
        </w:rPr>
        <w:t>Ihre Angaben:</w:t>
      </w:r>
    </w:p>
    <w:p w14:paraId="02D6B52F" w14:textId="77777777" w:rsidR="004E3B1E" w:rsidRDefault="004E3B1E" w:rsidP="00F10B09">
      <w:pPr>
        <w:ind w:right="0"/>
        <w:rPr>
          <w:b/>
          <w:bCs/>
        </w:rPr>
      </w:pPr>
    </w:p>
    <w:p w14:paraId="25B1D8B0" w14:textId="77777777" w:rsidR="004E3B1E" w:rsidRDefault="004E3B1E" w:rsidP="00F10B09">
      <w:pPr>
        <w:ind w:right="0"/>
        <w:rPr>
          <w:b/>
          <w:bCs/>
        </w:rPr>
      </w:pPr>
    </w:p>
    <w:p w14:paraId="5503E51A" w14:textId="77777777" w:rsidR="004E3B1E" w:rsidRDefault="004E3B1E" w:rsidP="00F10B09">
      <w:pPr>
        <w:ind w:right="0"/>
        <w:rPr>
          <w:b/>
          <w:bCs/>
        </w:rPr>
      </w:pPr>
    </w:p>
    <w:p w14:paraId="669E7E16" w14:textId="77777777" w:rsidR="004E3B1E" w:rsidRDefault="004E3B1E" w:rsidP="00F10B09">
      <w:pPr>
        <w:ind w:right="0"/>
        <w:rPr>
          <w:b/>
          <w:bCs/>
        </w:rPr>
      </w:pPr>
    </w:p>
    <w:p w14:paraId="7201225E" w14:textId="77777777" w:rsidR="004E3B1E" w:rsidRDefault="004E3B1E" w:rsidP="00F10B09">
      <w:pPr>
        <w:ind w:right="0"/>
        <w:rPr>
          <w:b/>
          <w:bCs/>
        </w:rPr>
      </w:pPr>
    </w:p>
    <w:p w14:paraId="680387E9" w14:textId="69580D3F" w:rsidR="006A1D6D" w:rsidRPr="00BE0891" w:rsidRDefault="004E5A98" w:rsidP="00F10B09">
      <w:pPr>
        <w:ind w:right="0"/>
        <w:rPr>
          <w:b/>
          <w:bCs/>
        </w:rPr>
      </w:pPr>
      <w:r w:rsidRPr="00BE0891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BE0891">
        <w:rPr>
          <w:b/>
          <w:bCs/>
        </w:rPr>
        <w:t>Annahmen (optional):</w:t>
      </w:r>
    </w:p>
    <w:bookmarkEnd w:id="0"/>
    <w:p w14:paraId="016ABEA3" w14:textId="77777777" w:rsidR="00000587" w:rsidRDefault="00000587" w:rsidP="00BA72CC">
      <w:pPr>
        <w:tabs>
          <w:tab w:val="left" w:pos="3210"/>
        </w:tabs>
      </w:pPr>
    </w:p>
    <w:p w14:paraId="30A5F945" w14:textId="77777777" w:rsidR="004E3B1E" w:rsidRDefault="004E3B1E" w:rsidP="00BA72CC">
      <w:pPr>
        <w:tabs>
          <w:tab w:val="left" w:pos="3210"/>
        </w:tabs>
      </w:pPr>
    </w:p>
    <w:p w14:paraId="6526AF5B" w14:textId="77777777" w:rsidR="004E3B1E" w:rsidRDefault="004E3B1E" w:rsidP="00BA72CC">
      <w:pPr>
        <w:tabs>
          <w:tab w:val="left" w:pos="3210"/>
        </w:tabs>
      </w:pPr>
    </w:p>
    <w:p w14:paraId="735D5BF3" w14:textId="77777777" w:rsidR="004E3B1E" w:rsidRDefault="004E3B1E" w:rsidP="00BA72CC">
      <w:pPr>
        <w:tabs>
          <w:tab w:val="left" w:pos="3210"/>
        </w:tabs>
      </w:pPr>
    </w:p>
    <w:p w14:paraId="34FCF005" w14:textId="77777777" w:rsidR="004E3B1E" w:rsidRPr="00BE0891" w:rsidRDefault="004E3B1E" w:rsidP="00BA72CC">
      <w:pPr>
        <w:tabs>
          <w:tab w:val="left" w:pos="3210"/>
        </w:tabs>
      </w:pPr>
    </w:p>
    <w:p w14:paraId="7720148E" w14:textId="77777777" w:rsidR="00000587" w:rsidRPr="00BE0891" w:rsidRDefault="00000587" w:rsidP="00BA72CC">
      <w:pPr>
        <w:tabs>
          <w:tab w:val="left" w:pos="3210"/>
        </w:tabs>
      </w:pPr>
    </w:p>
    <w:p w14:paraId="24C18546" w14:textId="77777777" w:rsidR="00000587" w:rsidRPr="00BE0891" w:rsidRDefault="00000587" w:rsidP="00BA72CC">
      <w:pPr>
        <w:tabs>
          <w:tab w:val="left" w:pos="3210"/>
        </w:tabs>
      </w:pPr>
    </w:p>
    <w:p w14:paraId="2F228CD9" w14:textId="77777777" w:rsidR="00CB3E73" w:rsidRPr="00BE0891" w:rsidRDefault="00CB3E73" w:rsidP="00BA72CC">
      <w:pPr>
        <w:tabs>
          <w:tab w:val="left" w:pos="3210"/>
        </w:tabs>
      </w:pPr>
    </w:p>
    <w:p w14:paraId="5B822012" w14:textId="77777777" w:rsidR="00F30E7E" w:rsidRPr="00BE0891" w:rsidRDefault="00F30E7E" w:rsidP="00BA72CC">
      <w:pPr>
        <w:tabs>
          <w:tab w:val="left" w:pos="3210"/>
        </w:tabs>
      </w:pPr>
    </w:p>
    <w:p w14:paraId="2A153812" w14:textId="77777777" w:rsidR="00F30E7E" w:rsidRPr="00BE0891" w:rsidRDefault="00F30E7E" w:rsidP="00BA72CC">
      <w:pPr>
        <w:tabs>
          <w:tab w:val="left" w:pos="3210"/>
        </w:tabs>
      </w:pPr>
    </w:p>
    <w:p w14:paraId="0B14C2BD" w14:textId="77777777" w:rsidR="00DE5F43" w:rsidRPr="00BE0891" w:rsidRDefault="00DE5F43" w:rsidP="00BA72CC">
      <w:pPr>
        <w:tabs>
          <w:tab w:val="left" w:pos="3210"/>
        </w:tabs>
      </w:pPr>
    </w:p>
    <w:p w14:paraId="57FA4D37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</w:rPr>
      </w:pPr>
      <w:r>
        <w:br w:type="page"/>
      </w:r>
    </w:p>
    <w:p w14:paraId="367F88FA" w14:textId="6690B19A" w:rsidR="00BE20EC" w:rsidRPr="00BE0891" w:rsidRDefault="00BA193A">
      <w:pPr>
        <w:pStyle w:val="berschrift1"/>
        <w:rPr>
          <w:lang w:val="de-CH"/>
        </w:rPr>
      </w:pPr>
      <w:r w:rsidRPr="00BE0891">
        <w:rPr>
          <w:lang w:val="de-CH"/>
        </w:rPr>
        <w:lastRenderedPageBreak/>
        <w:t xml:space="preserve">2. </w:t>
      </w:r>
      <w:r w:rsidR="003C0B54" w:rsidRPr="00BE0891">
        <w:rPr>
          <w:lang w:val="de-CH"/>
        </w:rPr>
        <w:t>Problem oder Bedarf</w:t>
      </w:r>
    </w:p>
    <w:p w14:paraId="55B6C120" w14:textId="05D013FE" w:rsidR="00BE20EC" w:rsidRPr="00BE0891" w:rsidRDefault="00BE0891">
      <w:bookmarkStart w:id="1" w:name="_Hlk216602878"/>
      <w:r>
        <w:rPr>
          <w:b/>
        </w:rPr>
        <w:t xml:space="preserve">Zweck: </w:t>
      </w:r>
      <w:r w:rsidR="00BE001C" w:rsidRPr="00BE001C">
        <w:rPr>
          <w:bCs/>
        </w:rPr>
        <w:t>Abgrenzung</w:t>
      </w:r>
      <w:r w:rsidRPr="00BE001C">
        <w:rPr>
          <w:bCs/>
        </w:rPr>
        <w:t xml:space="preserve"> von Neuarti</w:t>
      </w:r>
      <w:r w:rsidR="00532182">
        <w:rPr>
          <w:bCs/>
        </w:rPr>
        <w:t>gkeit</w:t>
      </w:r>
      <w:r w:rsidR="00BE001C" w:rsidRPr="00BE001C">
        <w:rPr>
          <w:bCs/>
        </w:rPr>
        <w:t xml:space="preserve"> und Relevanz.</w:t>
      </w:r>
    </w:p>
    <w:p w14:paraId="7F568275" w14:textId="77777777" w:rsidR="006D788E" w:rsidRDefault="006D788E" w:rsidP="006D788E">
      <w:pPr>
        <w:pStyle w:val="Listenabsatz"/>
        <w:numPr>
          <w:ilvl w:val="0"/>
          <w:numId w:val="25"/>
        </w:numPr>
        <w:ind w:right="0"/>
      </w:pPr>
      <w:r>
        <w:t>Welches Problem wird adressiert?</w:t>
      </w:r>
    </w:p>
    <w:p w14:paraId="34D7C867" w14:textId="421BE7C8" w:rsidR="006D788E" w:rsidRDefault="006D788E" w:rsidP="006D788E">
      <w:pPr>
        <w:pStyle w:val="Listenabsatz"/>
        <w:numPr>
          <w:ilvl w:val="0"/>
          <w:numId w:val="25"/>
        </w:numPr>
        <w:ind w:right="0"/>
      </w:pPr>
      <w:r>
        <w:t>Wer ist am stärksten betroffen?</w:t>
      </w:r>
    </w:p>
    <w:p w14:paraId="552FE1AC" w14:textId="2DA415F3" w:rsidR="006D788E" w:rsidRDefault="006D788E" w:rsidP="006D788E">
      <w:pPr>
        <w:pStyle w:val="Listenabsatz"/>
        <w:numPr>
          <w:ilvl w:val="0"/>
          <w:numId w:val="25"/>
        </w:numPr>
        <w:ind w:right="0"/>
      </w:pPr>
      <w:r>
        <w:t>Warum ist dieses Problem gerade jetzt relevant?</w:t>
      </w:r>
    </w:p>
    <w:p w14:paraId="041C1DC4" w14:textId="77777777" w:rsidR="00C52ACF" w:rsidRDefault="006D788E" w:rsidP="006D788E">
      <w:pPr>
        <w:pStyle w:val="Listenabsatz"/>
        <w:numPr>
          <w:ilvl w:val="0"/>
          <w:numId w:val="25"/>
        </w:numPr>
        <w:ind w:right="0"/>
      </w:pPr>
      <w:r>
        <w:t>Was passiert, wenn es ungelöst bleibt?</w:t>
      </w:r>
    </w:p>
    <w:p w14:paraId="2B98B242" w14:textId="77777777" w:rsidR="00C52ACF" w:rsidRDefault="00C52ACF" w:rsidP="00C52ACF">
      <w:pPr>
        <w:ind w:right="0"/>
        <w:rPr>
          <w:b/>
          <w:bCs/>
        </w:rPr>
      </w:pPr>
    </w:p>
    <w:p w14:paraId="07B720D6" w14:textId="2EEF40E1" w:rsidR="00C52ACF" w:rsidRPr="00C52ACF" w:rsidRDefault="00C52ACF" w:rsidP="00C52ACF">
      <w:pPr>
        <w:ind w:right="0"/>
        <w:rPr>
          <w:b/>
          <w:bCs/>
        </w:rPr>
      </w:pPr>
      <w:r w:rsidRPr="00C52ACF">
        <w:rPr>
          <w:b/>
          <w:bCs/>
        </w:rPr>
        <w:t>Ihre Angaben:</w:t>
      </w:r>
    </w:p>
    <w:p w14:paraId="6753DACB" w14:textId="77777777" w:rsidR="004E3B1E" w:rsidRDefault="004E3B1E" w:rsidP="00C52ACF">
      <w:pPr>
        <w:ind w:right="0"/>
      </w:pPr>
    </w:p>
    <w:p w14:paraId="15742092" w14:textId="77777777" w:rsidR="004E3B1E" w:rsidRDefault="004E3B1E" w:rsidP="00C52ACF">
      <w:pPr>
        <w:ind w:right="0"/>
      </w:pPr>
    </w:p>
    <w:p w14:paraId="0F63BBE0" w14:textId="77777777" w:rsidR="004E3B1E" w:rsidRDefault="004E3B1E" w:rsidP="00C52ACF">
      <w:pPr>
        <w:ind w:right="0"/>
      </w:pPr>
    </w:p>
    <w:p w14:paraId="1429271A" w14:textId="77777777" w:rsidR="004E3B1E" w:rsidRDefault="004E3B1E" w:rsidP="00C52ACF">
      <w:pPr>
        <w:ind w:right="0"/>
      </w:pPr>
    </w:p>
    <w:p w14:paraId="39C1C828" w14:textId="77777777" w:rsidR="004E3B1E" w:rsidRDefault="004E3B1E" w:rsidP="00C52ACF">
      <w:pPr>
        <w:ind w:right="0"/>
      </w:pPr>
    </w:p>
    <w:p w14:paraId="58745E6A" w14:textId="09CDDDC7" w:rsidR="00C52ACF" w:rsidRPr="00C52ACF" w:rsidRDefault="00C52ACF" w:rsidP="00C52ACF">
      <w:pPr>
        <w:ind w:right="0"/>
        <w:rPr>
          <w:b/>
          <w:bCs/>
        </w:rPr>
      </w:pPr>
      <w:r w:rsidRPr="00C52ACF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C52ACF">
        <w:rPr>
          <w:b/>
          <w:bCs/>
        </w:rPr>
        <w:t>Annahmen (optional):</w:t>
      </w:r>
    </w:p>
    <w:bookmarkEnd w:id="1"/>
    <w:p w14:paraId="3E28A8C5" w14:textId="77777777" w:rsidR="00C52ACF" w:rsidRDefault="00C52ACF" w:rsidP="00C52ACF">
      <w:pPr>
        <w:ind w:right="0"/>
      </w:pPr>
    </w:p>
    <w:p w14:paraId="6DB9F083" w14:textId="77777777" w:rsidR="00C52ACF" w:rsidRDefault="00C52ACF" w:rsidP="00C52ACF">
      <w:pPr>
        <w:ind w:right="0"/>
      </w:pPr>
    </w:p>
    <w:p w14:paraId="478433AC" w14:textId="77777777" w:rsidR="00C52ACF" w:rsidRDefault="00C52ACF" w:rsidP="00C52ACF">
      <w:pPr>
        <w:ind w:right="0"/>
      </w:pPr>
    </w:p>
    <w:p w14:paraId="02CCFBE3" w14:textId="77777777" w:rsidR="00C52ACF" w:rsidRDefault="00C52ACF" w:rsidP="00C52ACF">
      <w:pPr>
        <w:ind w:right="0"/>
      </w:pPr>
    </w:p>
    <w:p w14:paraId="3717E2C9" w14:textId="77777777" w:rsidR="00C52ACF" w:rsidRDefault="00C52ACF" w:rsidP="00C52ACF">
      <w:pPr>
        <w:ind w:right="0"/>
      </w:pPr>
    </w:p>
    <w:p w14:paraId="5D64A9DF" w14:textId="77777777" w:rsidR="00C52ACF" w:rsidRDefault="00C52ACF" w:rsidP="00C52ACF">
      <w:pPr>
        <w:ind w:right="0"/>
      </w:pPr>
    </w:p>
    <w:p w14:paraId="1806BDA9" w14:textId="77777777" w:rsidR="00C52ACF" w:rsidRDefault="00C52ACF" w:rsidP="00C52ACF">
      <w:pPr>
        <w:ind w:right="0"/>
      </w:pPr>
    </w:p>
    <w:p w14:paraId="7637555F" w14:textId="77777777" w:rsidR="00C52ACF" w:rsidRDefault="00C52ACF" w:rsidP="00C52ACF">
      <w:pPr>
        <w:ind w:right="0"/>
      </w:pPr>
    </w:p>
    <w:p w14:paraId="7E263E0D" w14:textId="77777777" w:rsidR="00BE20EC" w:rsidRPr="00BE0891" w:rsidRDefault="00BE20EC"/>
    <w:p w14:paraId="5EDC55B7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</w:rPr>
      </w:pPr>
      <w:r>
        <w:br w:type="page"/>
      </w:r>
    </w:p>
    <w:p w14:paraId="30349AFC" w14:textId="5A2880A6" w:rsidR="00BE20EC" w:rsidRPr="002073E9" w:rsidRDefault="00352F1A" w:rsidP="002073E9">
      <w:pPr>
        <w:pStyle w:val="berschrift1"/>
        <w:rPr>
          <w:lang w:val="de-CH"/>
        </w:rPr>
      </w:pPr>
      <w:r>
        <w:rPr>
          <w:lang w:val="de-CH"/>
        </w:rPr>
        <w:lastRenderedPageBreak/>
        <w:t>3. Lösungsüber</w:t>
      </w:r>
      <w:r w:rsidR="001A2478">
        <w:rPr>
          <w:lang w:val="de-CH"/>
        </w:rPr>
        <w:t>blick (allgemein verständlich</w:t>
      </w:r>
      <w:r w:rsidR="00AE6DAE">
        <w:rPr>
          <w:lang w:val="de-CH"/>
        </w:rPr>
        <w:t xml:space="preserve"> beschreiben</w:t>
      </w:r>
      <w:r w:rsidR="001A2478">
        <w:rPr>
          <w:lang w:val="de-CH"/>
        </w:rPr>
        <w:t>)</w:t>
      </w:r>
    </w:p>
    <w:p w14:paraId="46650FD8" w14:textId="119488F6" w:rsidR="002073E9" w:rsidRPr="00BE0891" w:rsidRDefault="002073E9" w:rsidP="002073E9">
      <w:r>
        <w:rPr>
          <w:b/>
        </w:rPr>
        <w:t xml:space="preserve">Zweck: </w:t>
      </w:r>
      <w:r w:rsidR="001A2478">
        <w:rPr>
          <w:bCs/>
        </w:rPr>
        <w:t xml:space="preserve">Sicherstellen eines gemeinsamen </w:t>
      </w:r>
      <w:r w:rsidR="00AA05C4">
        <w:rPr>
          <w:bCs/>
        </w:rPr>
        <w:t>Verständnisses</w:t>
      </w:r>
      <w:r w:rsidR="001A2478">
        <w:rPr>
          <w:bCs/>
        </w:rPr>
        <w:t xml:space="preserve"> </w:t>
      </w:r>
      <w:r w:rsidR="00AA05C4">
        <w:rPr>
          <w:bCs/>
        </w:rPr>
        <w:t>über</w:t>
      </w:r>
      <w:r w:rsidR="001A2478">
        <w:rPr>
          <w:bCs/>
        </w:rPr>
        <w:t xml:space="preserve"> Fach</w:t>
      </w:r>
      <w:r w:rsidR="00AA05C4">
        <w:rPr>
          <w:bCs/>
        </w:rPr>
        <w:t>grenzen hinweg.</w:t>
      </w:r>
    </w:p>
    <w:p w14:paraId="2E1DBCD8" w14:textId="119896B6" w:rsidR="002073E9" w:rsidRDefault="002073E9" w:rsidP="002073E9">
      <w:pPr>
        <w:pStyle w:val="Listenabsatz"/>
        <w:numPr>
          <w:ilvl w:val="0"/>
          <w:numId w:val="25"/>
        </w:numPr>
        <w:ind w:right="0"/>
      </w:pPr>
      <w:r>
        <w:t>W</w:t>
      </w:r>
      <w:r w:rsidR="00AA05C4">
        <w:t>as ist di</w:t>
      </w:r>
      <w:r w:rsidR="00BA06CC">
        <w:t>e</w:t>
      </w:r>
      <w:r w:rsidR="00AA05C4">
        <w:t xml:space="preserve"> Lösung</w:t>
      </w:r>
      <w:r w:rsidR="00B0565C">
        <w:t xml:space="preserve"> - konzeptionell</w:t>
      </w:r>
      <w:r>
        <w:t>?</w:t>
      </w:r>
    </w:p>
    <w:p w14:paraId="5AA33317" w14:textId="77777777" w:rsidR="00D658D5" w:rsidRDefault="00D658D5" w:rsidP="002073E9">
      <w:pPr>
        <w:pStyle w:val="Listenabsatz"/>
        <w:numPr>
          <w:ilvl w:val="0"/>
          <w:numId w:val="25"/>
        </w:numPr>
        <w:ind w:right="0"/>
      </w:pPr>
      <w:r w:rsidRPr="00D658D5">
        <w:t>Wie funktioniert die Lösung (Beschreibung auf hoher Ebene)?</w:t>
      </w:r>
    </w:p>
    <w:p w14:paraId="19E72B52" w14:textId="351AA7C6" w:rsidR="002073E9" w:rsidRDefault="002073E9" w:rsidP="002073E9">
      <w:pPr>
        <w:pStyle w:val="Listenabsatz"/>
        <w:numPr>
          <w:ilvl w:val="0"/>
          <w:numId w:val="25"/>
        </w:numPr>
        <w:ind w:right="0"/>
      </w:pPr>
      <w:r>
        <w:t>W</w:t>
      </w:r>
      <w:r w:rsidR="00E34F80">
        <w:t>as ersetzt oder verbessert die Lösung</w:t>
      </w:r>
      <w:r>
        <w:t>?</w:t>
      </w:r>
    </w:p>
    <w:p w14:paraId="54759B97" w14:textId="01130E67" w:rsidR="002073E9" w:rsidRDefault="002073E9" w:rsidP="002073E9">
      <w:pPr>
        <w:pStyle w:val="Listenabsatz"/>
        <w:numPr>
          <w:ilvl w:val="0"/>
          <w:numId w:val="25"/>
        </w:numPr>
        <w:ind w:right="0"/>
      </w:pPr>
      <w:r>
        <w:t xml:space="preserve">Was </w:t>
      </w:r>
      <w:r w:rsidR="00AE6DAE">
        <w:t>ist explizit nicht Teil der Lösung</w:t>
      </w:r>
      <w:r>
        <w:t>?</w:t>
      </w:r>
    </w:p>
    <w:p w14:paraId="3EDECF8A" w14:textId="77777777" w:rsidR="002073E9" w:rsidRDefault="002073E9" w:rsidP="002073E9">
      <w:pPr>
        <w:ind w:right="0"/>
        <w:rPr>
          <w:b/>
          <w:bCs/>
        </w:rPr>
      </w:pPr>
    </w:p>
    <w:p w14:paraId="04CCB941" w14:textId="77777777" w:rsidR="002073E9" w:rsidRPr="00C52ACF" w:rsidRDefault="002073E9" w:rsidP="002073E9">
      <w:pPr>
        <w:ind w:right="0"/>
        <w:rPr>
          <w:b/>
          <w:bCs/>
        </w:rPr>
      </w:pPr>
      <w:r w:rsidRPr="00C52ACF">
        <w:rPr>
          <w:b/>
          <w:bCs/>
        </w:rPr>
        <w:t>Ihre Angaben:</w:t>
      </w:r>
    </w:p>
    <w:p w14:paraId="077EBCB1" w14:textId="77777777" w:rsidR="004E3B1E" w:rsidRDefault="004E3B1E" w:rsidP="002073E9">
      <w:pPr>
        <w:ind w:right="0"/>
        <w:rPr>
          <w:b/>
          <w:bCs/>
        </w:rPr>
      </w:pPr>
    </w:p>
    <w:p w14:paraId="03DA41B3" w14:textId="77777777" w:rsidR="004E3B1E" w:rsidRDefault="004E3B1E" w:rsidP="002073E9">
      <w:pPr>
        <w:ind w:right="0"/>
        <w:rPr>
          <w:b/>
          <w:bCs/>
        </w:rPr>
      </w:pPr>
    </w:p>
    <w:p w14:paraId="7D9FFEB2" w14:textId="77777777" w:rsidR="004E3B1E" w:rsidRDefault="004E3B1E" w:rsidP="002073E9">
      <w:pPr>
        <w:ind w:right="0"/>
        <w:rPr>
          <w:b/>
          <w:bCs/>
        </w:rPr>
      </w:pPr>
    </w:p>
    <w:p w14:paraId="1F01E34C" w14:textId="77777777" w:rsidR="004E3B1E" w:rsidRDefault="004E3B1E" w:rsidP="002073E9">
      <w:pPr>
        <w:ind w:right="0"/>
        <w:rPr>
          <w:b/>
          <w:bCs/>
        </w:rPr>
      </w:pPr>
    </w:p>
    <w:p w14:paraId="22F31525" w14:textId="77777777" w:rsidR="004E3B1E" w:rsidRDefault="004E3B1E" w:rsidP="002073E9">
      <w:pPr>
        <w:ind w:right="0"/>
        <w:rPr>
          <w:b/>
          <w:bCs/>
        </w:rPr>
      </w:pPr>
    </w:p>
    <w:p w14:paraId="7C3B5702" w14:textId="26799FC5" w:rsidR="002073E9" w:rsidRPr="00C52ACF" w:rsidRDefault="002073E9" w:rsidP="002073E9">
      <w:pPr>
        <w:ind w:right="0"/>
        <w:rPr>
          <w:b/>
          <w:bCs/>
        </w:rPr>
      </w:pPr>
      <w:r w:rsidRPr="00C52ACF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C52ACF">
        <w:rPr>
          <w:b/>
          <w:bCs/>
        </w:rPr>
        <w:t>Annahmen (optional):</w:t>
      </w:r>
    </w:p>
    <w:p w14:paraId="4D10E891" w14:textId="77777777" w:rsidR="006E2393" w:rsidRDefault="006E2393"/>
    <w:p w14:paraId="6465FBFC" w14:textId="77777777" w:rsidR="004E3B1E" w:rsidRDefault="004E3B1E"/>
    <w:p w14:paraId="6649FFD0" w14:textId="77777777" w:rsidR="004E3B1E" w:rsidRDefault="004E3B1E"/>
    <w:p w14:paraId="368A59B3" w14:textId="77777777" w:rsidR="004E3B1E" w:rsidRDefault="004E3B1E"/>
    <w:p w14:paraId="3AA245BE" w14:textId="77777777" w:rsidR="004E3B1E" w:rsidRDefault="004E3B1E"/>
    <w:p w14:paraId="6B0C7A18" w14:textId="77777777" w:rsidR="004E3B1E" w:rsidRDefault="004E3B1E">
      <w:pPr>
        <w:rPr>
          <w:b/>
        </w:rPr>
      </w:pPr>
    </w:p>
    <w:p w14:paraId="30EE2654" w14:textId="77777777" w:rsidR="006E2393" w:rsidRDefault="006E2393">
      <w:pPr>
        <w:rPr>
          <w:b/>
        </w:rPr>
      </w:pPr>
    </w:p>
    <w:p w14:paraId="3406446A" w14:textId="77777777" w:rsidR="009978C0" w:rsidRDefault="009978C0">
      <w:pPr>
        <w:rPr>
          <w:b/>
        </w:rPr>
      </w:pPr>
    </w:p>
    <w:p w14:paraId="50F67B3F" w14:textId="77777777" w:rsidR="006E2393" w:rsidRDefault="006E2393">
      <w:pPr>
        <w:rPr>
          <w:b/>
        </w:rPr>
      </w:pPr>
    </w:p>
    <w:p w14:paraId="12FA4A92" w14:textId="77777777" w:rsidR="006E2393" w:rsidRDefault="006E2393">
      <w:pPr>
        <w:rPr>
          <w:b/>
        </w:rPr>
      </w:pPr>
    </w:p>
    <w:p w14:paraId="7DCE779F" w14:textId="77777777" w:rsidR="006E2393" w:rsidRDefault="006E2393">
      <w:pPr>
        <w:rPr>
          <w:b/>
        </w:rPr>
      </w:pPr>
    </w:p>
    <w:p w14:paraId="6CC9AC40" w14:textId="77777777" w:rsidR="006E2393" w:rsidRDefault="006E2393">
      <w:pPr>
        <w:rPr>
          <w:b/>
        </w:rPr>
      </w:pPr>
    </w:p>
    <w:p w14:paraId="2F0438BA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lang w:val="de-DE"/>
        </w:rPr>
        <w:br w:type="page"/>
      </w:r>
    </w:p>
    <w:p w14:paraId="71DB09E0" w14:textId="58B4E6B9" w:rsidR="00BE20EC" w:rsidRPr="00CD61DC" w:rsidRDefault="00BD351D" w:rsidP="00CD61DC">
      <w:pPr>
        <w:pStyle w:val="berschrift1"/>
        <w:rPr>
          <w:lang w:val="de-DE"/>
        </w:rPr>
      </w:pPr>
      <w:r w:rsidRPr="00CD61DC">
        <w:rPr>
          <w:lang w:val="de-DE"/>
        </w:rPr>
        <w:lastRenderedPageBreak/>
        <w:t xml:space="preserve">4. Technische oder </w:t>
      </w:r>
      <w:r w:rsidR="00CD61DC" w:rsidRPr="00CD61DC">
        <w:rPr>
          <w:lang w:val="de-DE"/>
        </w:rPr>
        <w:t>wissenschaftl</w:t>
      </w:r>
      <w:r w:rsidR="00CD61DC">
        <w:rPr>
          <w:lang w:val="de-DE"/>
        </w:rPr>
        <w:t>iche Grundlagen</w:t>
      </w:r>
    </w:p>
    <w:p w14:paraId="36A7445A" w14:textId="54BFA4FB" w:rsidR="009978C0" w:rsidRPr="009978C0" w:rsidRDefault="009978C0" w:rsidP="009978C0">
      <w:pPr>
        <w:rPr>
          <w:b/>
        </w:rPr>
      </w:pPr>
      <w:r w:rsidRPr="009978C0">
        <w:rPr>
          <w:b/>
        </w:rPr>
        <w:t xml:space="preserve">Zweck: </w:t>
      </w:r>
      <w:r w:rsidR="001B6A27" w:rsidRPr="00AB12DA">
        <w:rPr>
          <w:bCs/>
        </w:rPr>
        <w:t>Fachliche Einschätzung ermöglichen</w:t>
      </w:r>
      <w:r w:rsidR="00AB12DA" w:rsidRPr="00AB12DA">
        <w:rPr>
          <w:bCs/>
        </w:rPr>
        <w:t>.</w:t>
      </w:r>
    </w:p>
    <w:p w14:paraId="6ACE5891" w14:textId="77777777" w:rsidR="00451A2A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451A2A">
        <w:rPr>
          <w:bCs/>
        </w:rPr>
        <w:t>Zentrale Prinzipien oder eingesetzte Technologien</w:t>
      </w:r>
    </w:p>
    <w:p w14:paraId="2DE4C715" w14:textId="77777777" w:rsidR="00451A2A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451A2A">
        <w:rPr>
          <w:bCs/>
        </w:rPr>
        <w:t>Geschätzter Reifegrad</w:t>
      </w:r>
    </w:p>
    <w:p w14:paraId="7CE89F17" w14:textId="77777777" w:rsidR="00451A2A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451A2A">
        <w:rPr>
          <w:bCs/>
        </w:rPr>
        <w:t>Zentrale technische Unklarheiten</w:t>
      </w:r>
    </w:p>
    <w:p w14:paraId="026918CD" w14:textId="51BDE435" w:rsidR="009978C0" w:rsidRPr="00451A2A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451A2A">
        <w:rPr>
          <w:bCs/>
        </w:rPr>
        <w:t>Kritische Abhängigkeiten oder Einschränkungen</w:t>
      </w:r>
    </w:p>
    <w:p w14:paraId="50D62EDE" w14:textId="77777777" w:rsidR="00451A2A" w:rsidRDefault="00451A2A" w:rsidP="009978C0">
      <w:pPr>
        <w:rPr>
          <w:b/>
        </w:rPr>
      </w:pPr>
    </w:p>
    <w:p w14:paraId="14E916EA" w14:textId="032C2D65" w:rsidR="009978C0" w:rsidRPr="009978C0" w:rsidRDefault="009978C0" w:rsidP="009978C0">
      <w:pPr>
        <w:rPr>
          <w:b/>
        </w:rPr>
      </w:pPr>
      <w:r w:rsidRPr="009978C0">
        <w:rPr>
          <w:b/>
        </w:rPr>
        <w:t>Ihre Angaben:</w:t>
      </w:r>
    </w:p>
    <w:p w14:paraId="4F5710BF" w14:textId="77777777" w:rsidR="004E3B1E" w:rsidRDefault="004E3B1E" w:rsidP="00451A2A"/>
    <w:p w14:paraId="2208F619" w14:textId="77777777" w:rsidR="004E3B1E" w:rsidRDefault="004E3B1E" w:rsidP="00451A2A"/>
    <w:p w14:paraId="46ED333A" w14:textId="77777777" w:rsidR="004E3B1E" w:rsidRDefault="004E3B1E" w:rsidP="00451A2A"/>
    <w:p w14:paraId="7F5D5515" w14:textId="77777777" w:rsidR="004E3B1E" w:rsidRDefault="004E3B1E" w:rsidP="00451A2A"/>
    <w:p w14:paraId="27351ADA" w14:textId="77777777" w:rsidR="004E3B1E" w:rsidRDefault="004E3B1E" w:rsidP="00451A2A"/>
    <w:p w14:paraId="7B16DA2C" w14:textId="3A95FDC4" w:rsidR="00451A2A" w:rsidRDefault="009978C0" w:rsidP="00451A2A">
      <w:pPr>
        <w:rPr>
          <w:b/>
        </w:rPr>
      </w:pPr>
      <w:r w:rsidRPr="009978C0">
        <w:rPr>
          <w:b/>
        </w:rPr>
        <w:t>Unklarheiten /</w:t>
      </w:r>
      <w:r w:rsidR="00632B80">
        <w:rPr>
          <w:b/>
        </w:rPr>
        <w:t xml:space="preserve"> </w:t>
      </w:r>
      <w:r w:rsidRPr="009978C0">
        <w:rPr>
          <w:b/>
        </w:rPr>
        <w:t>Annahmen (optional):</w:t>
      </w:r>
    </w:p>
    <w:p w14:paraId="199A7156" w14:textId="77777777" w:rsidR="001B5B6B" w:rsidRDefault="001B5B6B" w:rsidP="00451A2A"/>
    <w:p w14:paraId="1B7BB102" w14:textId="77777777" w:rsidR="004E3B1E" w:rsidRDefault="004E3B1E" w:rsidP="00451A2A"/>
    <w:p w14:paraId="55F6C341" w14:textId="77777777" w:rsidR="004E3B1E" w:rsidRDefault="004E3B1E" w:rsidP="00451A2A"/>
    <w:p w14:paraId="779E1C5C" w14:textId="77777777" w:rsidR="004E3B1E" w:rsidRDefault="004E3B1E" w:rsidP="00451A2A"/>
    <w:p w14:paraId="767D58C4" w14:textId="77777777" w:rsidR="004E3B1E" w:rsidRDefault="004E3B1E" w:rsidP="00451A2A"/>
    <w:p w14:paraId="7E4A9F1C" w14:textId="77777777" w:rsidR="004E3B1E" w:rsidRDefault="004E3B1E" w:rsidP="00451A2A">
      <w:pPr>
        <w:rPr>
          <w:b/>
        </w:rPr>
      </w:pPr>
    </w:p>
    <w:p w14:paraId="2F9C897F" w14:textId="77777777" w:rsidR="001B5B6B" w:rsidRDefault="001B5B6B" w:rsidP="00451A2A">
      <w:pPr>
        <w:rPr>
          <w:b/>
        </w:rPr>
      </w:pPr>
    </w:p>
    <w:p w14:paraId="5953CC59" w14:textId="77777777" w:rsidR="001B5B6B" w:rsidRDefault="001B5B6B" w:rsidP="00451A2A">
      <w:pPr>
        <w:rPr>
          <w:b/>
        </w:rPr>
      </w:pPr>
    </w:p>
    <w:p w14:paraId="0BEFDC38" w14:textId="77777777" w:rsidR="001B5B6B" w:rsidRPr="00BE0891" w:rsidRDefault="001B5B6B" w:rsidP="00451A2A"/>
    <w:p w14:paraId="0A4573FC" w14:textId="1415245D" w:rsidR="00BE20EC" w:rsidRPr="00BE0891" w:rsidRDefault="00BE20EC">
      <w:pPr>
        <w:spacing w:before="0" w:after="80"/>
        <w:ind w:left="720" w:hanging="360"/>
      </w:pPr>
    </w:p>
    <w:p w14:paraId="5B987A09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lang w:val="de-DE"/>
        </w:rPr>
        <w:br w:type="page"/>
      </w:r>
    </w:p>
    <w:p w14:paraId="257F3256" w14:textId="0FC6E053" w:rsidR="00BE20EC" w:rsidRPr="00F30C22" w:rsidRDefault="007303A2" w:rsidP="001B5B6B">
      <w:pPr>
        <w:pStyle w:val="berschrift1"/>
        <w:rPr>
          <w:lang w:val="de-DE"/>
        </w:rPr>
      </w:pPr>
      <w:r w:rsidRPr="00F30C22">
        <w:rPr>
          <w:lang w:val="de-DE"/>
        </w:rPr>
        <w:lastRenderedPageBreak/>
        <w:t xml:space="preserve">5. </w:t>
      </w:r>
      <w:r w:rsidR="00F30C22" w:rsidRPr="00F30C22">
        <w:rPr>
          <w:lang w:val="de-DE"/>
        </w:rPr>
        <w:t>Zielnutzer und Entscheidungs</w:t>
      </w:r>
      <w:r w:rsidR="00F30C22">
        <w:rPr>
          <w:lang w:val="de-DE"/>
        </w:rPr>
        <w:t>instanzen</w:t>
      </w:r>
    </w:p>
    <w:p w14:paraId="15701B6D" w14:textId="4DAF76EB" w:rsidR="00C267F8" w:rsidRDefault="00C267F8" w:rsidP="00C267F8">
      <w:r w:rsidRPr="00C267F8">
        <w:rPr>
          <w:b/>
          <w:bCs/>
        </w:rPr>
        <w:t>Zweck:</w:t>
      </w:r>
      <w:r>
        <w:t xml:space="preserve"> Klärung der realistischen Adoption.</w:t>
      </w:r>
    </w:p>
    <w:p w14:paraId="6DDA7012" w14:textId="77777777" w:rsidR="00C267F8" w:rsidRDefault="00C267F8" w:rsidP="00C267F8">
      <w:pPr>
        <w:pStyle w:val="Listenabsatz"/>
        <w:numPr>
          <w:ilvl w:val="0"/>
          <w:numId w:val="27"/>
        </w:numPr>
      </w:pPr>
      <w:r>
        <w:t>Wer würde die Lösung nutzen?</w:t>
      </w:r>
    </w:p>
    <w:p w14:paraId="1CEC6948" w14:textId="77777777" w:rsidR="00C267F8" w:rsidRDefault="00C267F8" w:rsidP="00C267F8">
      <w:pPr>
        <w:pStyle w:val="Listenabsatz"/>
        <w:numPr>
          <w:ilvl w:val="0"/>
          <w:numId w:val="27"/>
        </w:numPr>
      </w:pPr>
      <w:r>
        <w:t>Wer würde dafür bezahlen, entscheiden oder finanzieren?</w:t>
      </w:r>
    </w:p>
    <w:p w14:paraId="1FA70859" w14:textId="77777777" w:rsidR="00C267F8" w:rsidRDefault="00C267F8" w:rsidP="00C267F8">
      <w:pPr>
        <w:pStyle w:val="Listenabsatz"/>
        <w:numPr>
          <w:ilvl w:val="0"/>
          <w:numId w:val="27"/>
        </w:numPr>
      </w:pPr>
      <w:r>
        <w:t>Zielbranchen oder Anwendungsfelder</w:t>
      </w:r>
    </w:p>
    <w:p w14:paraId="55BF02B5" w14:textId="738A6719" w:rsidR="00BB77C5" w:rsidRDefault="00C267F8" w:rsidP="00BB77C5">
      <w:pPr>
        <w:pStyle w:val="Listenabsatz"/>
        <w:numPr>
          <w:ilvl w:val="0"/>
          <w:numId w:val="27"/>
        </w:numPr>
      </w:pPr>
      <w:r>
        <w:t xml:space="preserve">Welche wesentlichen Adoptions- oder Veränderungshürden sehen Sie? </w:t>
      </w:r>
    </w:p>
    <w:p w14:paraId="5A56A0A7" w14:textId="77777777" w:rsidR="00BB77C5" w:rsidRDefault="00BB77C5" w:rsidP="00BB77C5"/>
    <w:p w14:paraId="6E7707F7" w14:textId="0AFB00B4" w:rsidR="00BB77C5" w:rsidRPr="00BB77C5" w:rsidRDefault="00BB77C5" w:rsidP="00BB77C5">
      <w:pPr>
        <w:rPr>
          <w:b/>
          <w:bCs/>
        </w:rPr>
      </w:pPr>
      <w:r w:rsidRPr="00BB77C5">
        <w:rPr>
          <w:b/>
          <w:bCs/>
        </w:rPr>
        <w:t>Ihre Angaben:</w:t>
      </w:r>
    </w:p>
    <w:p w14:paraId="0F0F6AB7" w14:textId="77777777" w:rsidR="00BB77C5" w:rsidRDefault="00BB77C5" w:rsidP="00BB77C5"/>
    <w:p w14:paraId="10ABD148" w14:textId="77777777" w:rsidR="004E3B1E" w:rsidRDefault="004E3B1E" w:rsidP="00BB77C5"/>
    <w:p w14:paraId="5101DCE8" w14:textId="77777777" w:rsidR="004E3B1E" w:rsidRDefault="004E3B1E" w:rsidP="00BB77C5"/>
    <w:p w14:paraId="2CEF9F33" w14:textId="77777777" w:rsidR="004E3B1E" w:rsidRDefault="004E3B1E" w:rsidP="00BB77C5"/>
    <w:p w14:paraId="4B8B7E8E" w14:textId="77777777" w:rsidR="004E3B1E" w:rsidRDefault="004E3B1E" w:rsidP="00BB77C5"/>
    <w:p w14:paraId="581179F5" w14:textId="77777777" w:rsidR="004E3B1E" w:rsidRDefault="004E3B1E" w:rsidP="00BB77C5"/>
    <w:p w14:paraId="0F73019D" w14:textId="77777777" w:rsidR="004E3B1E" w:rsidRDefault="004E3B1E" w:rsidP="004E3B1E">
      <w:pPr>
        <w:rPr>
          <w:b/>
        </w:rPr>
      </w:pPr>
      <w:r w:rsidRPr="00316ED6">
        <w:rPr>
          <w:b/>
        </w:rPr>
        <w:t>Unklarheiten /</w:t>
      </w:r>
      <w:r>
        <w:rPr>
          <w:b/>
        </w:rPr>
        <w:t xml:space="preserve"> </w:t>
      </w:r>
      <w:r w:rsidRPr="00316ED6">
        <w:rPr>
          <w:b/>
        </w:rPr>
        <w:t>Annahmen (optional):</w:t>
      </w:r>
    </w:p>
    <w:p w14:paraId="5D7DA819" w14:textId="77777777" w:rsidR="00BB77C5" w:rsidRDefault="00BB77C5" w:rsidP="00BB77C5"/>
    <w:p w14:paraId="38A6BB12" w14:textId="77777777" w:rsidR="00BB77C5" w:rsidRDefault="00BB77C5" w:rsidP="00BB77C5"/>
    <w:p w14:paraId="6F638245" w14:textId="77777777" w:rsidR="00BB77C5" w:rsidRDefault="00BB77C5" w:rsidP="00BB77C5"/>
    <w:p w14:paraId="57897E03" w14:textId="77777777" w:rsidR="00BB77C5" w:rsidRDefault="00BB77C5" w:rsidP="00BB77C5"/>
    <w:p w14:paraId="50B41720" w14:textId="77777777" w:rsidR="00BB77C5" w:rsidRDefault="00BB77C5" w:rsidP="00BB77C5"/>
    <w:p w14:paraId="27E7FEE4" w14:textId="77777777" w:rsidR="00BB77C5" w:rsidRDefault="00BB77C5" w:rsidP="00BB77C5"/>
    <w:p w14:paraId="0A2A499F" w14:textId="77777777" w:rsidR="00BB77C5" w:rsidRDefault="00BB77C5" w:rsidP="00BB77C5"/>
    <w:p w14:paraId="1357159B" w14:textId="77777777" w:rsidR="00BB77C5" w:rsidRDefault="00BB77C5" w:rsidP="00BB77C5"/>
    <w:p w14:paraId="2A6B2DC9" w14:textId="77777777" w:rsidR="00BB77C5" w:rsidRPr="00BE0891" w:rsidRDefault="00BB77C5" w:rsidP="00BB77C5"/>
    <w:p w14:paraId="54AE6A26" w14:textId="21EF3855" w:rsidR="00BE20EC" w:rsidRPr="00BE0891" w:rsidRDefault="00BE20EC"/>
    <w:p w14:paraId="296ACEDA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</w:rPr>
      </w:pPr>
      <w:r>
        <w:br w:type="page"/>
      </w:r>
    </w:p>
    <w:p w14:paraId="422B294B" w14:textId="31807DE7" w:rsidR="00BE20EC" w:rsidRPr="00BE0891" w:rsidRDefault="009F6D6D">
      <w:pPr>
        <w:pStyle w:val="berschrift1"/>
        <w:rPr>
          <w:lang w:val="de-CH"/>
        </w:rPr>
      </w:pPr>
      <w:r>
        <w:rPr>
          <w:lang w:val="de-CH"/>
        </w:rPr>
        <w:lastRenderedPageBreak/>
        <w:t xml:space="preserve">6. Wert- und </w:t>
      </w:r>
      <w:proofErr w:type="spellStart"/>
      <w:r>
        <w:rPr>
          <w:lang w:val="de-CH"/>
        </w:rPr>
        <w:t>Wirkungs</w:t>
      </w:r>
      <w:r w:rsidR="00316ED6">
        <w:rPr>
          <w:lang w:val="de-CH"/>
        </w:rPr>
        <w:t>hypothe</w:t>
      </w:r>
      <w:proofErr w:type="spellEnd"/>
    </w:p>
    <w:p w14:paraId="6266B5AF" w14:textId="79E4D4F1" w:rsidR="001121FC" w:rsidRPr="001121FC" w:rsidRDefault="001121FC" w:rsidP="001121FC">
      <w:pPr>
        <w:rPr>
          <w:b/>
        </w:rPr>
      </w:pPr>
      <w:bookmarkStart w:id="2" w:name="_Hlk216604601"/>
      <w:r w:rsidRPr="001121FC">
        <w:rPr>
          <w:b/>
        </w:rPr>
        <w:t xml:space="preserve">Zweck: </w:t>
      </w:r>
      <w:r w:rsidR="00705A91">
        <w:t>Übersetzung der Idee in erwartete Wirkungen und Nutzenhypothesen.</w:t>
      </w:r>
    </w:p>
    <w:p w14:paraId="1954EB58" w14:textId="74120729" w:rsidR="001121FC" w:rsidRPr="000F3486" w:rsidRDefault="001121FC" w:rsidP="000F3486">
      <w:pPr>
        <w:pStyle w:val="Listenabsatz"/>
        <w:numPr>
          <w:ilvl w:val="0"/>
          <w:numId w:val="27"/>
        </w:numPr>
      </w:pPr>
      <w:r w:rsidRPr="000F3486">
        <w:t>Welcher Hauptnutzen entsteht (Kosten, Leistung, Risiko, Befähigung)?</w:t>
      </w:r>
    </w:p>
    <w:p w14:paraId="69D5509B" w14:textId="6914F932" w:rsidR="001121FC" w:rsidRPr="000F3486" w:rsidRDefault="001121FC" w:rsidP="000F3486">
      <w:pPr>
        <w:pStyle w:val="Listenabsatz"/>
        <w:numPr>
          <w:ilvl w:val="0"/>
          <w:numId w:val="27"/>
        </w:numPr>
      </w:pPr>
      <w:r w:rsidRPr="000F3486">
        <w:t>Wer profitiert am meisten?</w:t>
      </w:r>
    </w:p>
    <w:p w14:paraId="378228A5" w14:textId="3D00D7B0" w:rsidR="001121FC" w:rsidRPr="000F3486" w:rsidRDefault="001121FC" w:rsidP="000F3486">
      <w:pPr>
        <w:pStyle w:val="Listenabsatz"/>
        <w:numPr>
          <w:ilvl w:val="0"/>
          <w:numId w:val="27"/>
        </w:numPr>
      </w:pPr>
      <w:r w:rsidRPr="000F3486">
        <w:t>Grössenordnung der Wirkung (inkrementell oder grundlegend)?</w:t>
      </w:r>
    </w:p>
    <w:p w14:paraId="6BA24348" w14:textId="77777777" w:rsidR="007D41BF" w:rsidRDefault="001121FC" w:rsidP="000F3486">
      <w:pPr>
        <w:pStyle w:val="Listenabsatz"/>
        <w:numPr>
          <w:ilvl w:val="0"/>
          <w:numId w:val="27"/>
        </w:numPr>
      </w:pPr>
      <w:r w:rsidRPr="000F3486">
        <w:t>Umwelt- oder gesellschaftliche Relevanz, falls vorhanden</w:t>
      </w:r>
    </w:p>
    <w:p w14:paraId="42A77A0D" w14:textId="77777777" w:rsidR="007D41BF" w:rsidRDefault="007D41BF" w:rsidP="007D41BF"/>
    <w:p w14:paraId="0002FEA3" w14:textId="4AFC0DBA" w:rsidR="00316ED6" w:rsidRPr="007D41BF" w:rsidRDefault="00316ED6" w:rsidP="007D41BF">
      <w:pPr>
        <w:rPr>
          <w:b/>
          <w:bCs/>
        </w:rPr>
      </w:pPr>
      <w:r w:rsidRPr="007D41BF">
        <w:rPr>
          <w:b/>
          <w:bCs/>
        </w:rPr>
        <w:t>Ihre Angaben:</w:t>
      </w:r>
    </w:p>
    <w:p w14:paraId="49AF6353" w14:textId="77777777" w:rsidR="004E3B1E" w:rsidRDefault="004E3B1E" w:rsidP="007D41BF"/>
    <w:p w14:paraId="6A1AD55A" w14:textId="77777777" w:rsidR="004E3B1E" w:rsidRDefault="004E3B1E" w:rsidP="007D41BF"/>
    <w:p w14:paraId="6A607F8B" w14:textId="77777777" w:rsidR="004E3B1E" w:rsidRDefault="004E3B1E" w:rsidP="007D41BF"/>
    <w:p w14:paraId="00BDFC36" w14:textId="77777777" w:rsidR="004E3B1E" w:rsidRDefault="004E3B1E" w:rsidP="007D41BF"/>
    <w:p w14:paraId="64785F92" w14:textId="77777777" w:rsidR="004E3B1E" w:rsidRDefault="004E3B1E" w:rsidP="007D41BF"/>
    <w:p w14:paraId="20AE4256" w14:textId="13815A78" w:rsidR="007D41BF" w:rsidRDefault="00316ED6" w:rsidP="007D41BF">
      <w:pPr>
        <w:rPr>
          <w:b/>
        </w:rPr>
      </w:pPr>
      <w:r w:rsidRPr="00316ED6">
        <w:rPr>
          <w:b/>
        </w:rPr>
        <w:t>Unklarheiten /</w:t>
      </w:r>
      <w:r w:rsidR="00632B80">
        <w:rPr>
          <w:b/>
        </w:rPr>
        <w:t xml:space="preserve"> </w:t>
      </w:r>
      <w:r w:rsidRPr="00316ED6">
        <w:rPr>
          <w:b/>
        </w:rPr>
        <w:t>Annahmen (optional):</w:t>
      </w:r>
    </w:p>
    <w:p w14:paraId="7C8524A2" w14:textId="77777777" w:rsidR="007D41BF" w:rsidRDefault="007D41BF" w:rsidP="007D41BF"/>
    <w:p w14:paraId="42AA044E" w14:textId="77777777" w:rsidR="004E3B1E" w:rsidRDefault="004E3B1E" w:rsidP="007D41BF"/>
    <w:p w14:paraId="6F77DB31" w14:textId="77777777" w:rsidR="004E3B1E" w:rsidRDefault="004E3B1E" w:rsidP="007D41BF"/>
    <w:p w14:paraId="592ED271" w14:textId="77777777" w:rsidR="004E3B1E" w:rsidRDefault="004E3B1E" w:rsidP="007D41BF"/>
    <w:p w14:paraId="2849464D" w14:textId="77777777" w:rsidR="004E3B1E" w:rsidRDefault="004E3B1E" w:rsidP="007D41BF"/>
    <w:p w14:paraId="01949C6B" w14:textId="77777777" w:rsidR="004E3B1E" w:rsidRDefault="004E3B1E" w:rsidP="007D41BF">
      <w:pPr>
        <w:rPr>
          <w:b/>
        </w:rPr>
      </w:pPr>
    </w:p>
    <w:p w14:paraId="6B41256A" w14:textId="77777777" w:rsidR="007D41BF" w:rsidRDefault="007D41BF" w:rsidP="007D41BF">
      <w:pPr>
        <w:rPr>
          <w:b/>
        </w:rPr>
      </w:pPr>
    </w:p>
    <w:p w14:paraId="2727E4C3" w14:textId="77777777" w:rsidR="007D41BF" w:rsidRDefault="007D41BF" w:rsidP="007D41BF">
      <w:pPr>
        <w:rPr>
          <w:b/>
        </w:rPr>
      </w:pPr>
    </w:p>
    <w:p w14:paraId="2FBB9095" w14:textId="4DBBBB26" w:rsidR="00BE20EC" w:rsidRPr="00BE0891" w:rsidRDefault="00BE20EC" w:rsidP="007D41BF"/>
    <w:p w14:paraId="1EE15B55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bookmarkStart w:id="3" w:name="_Hlk216604861"/>
      <w:bookmarkEnd w:id="2"/>
      <w:r>
        <w:rPr>
          <w:lang w:val="de-DE"/>
        </w:rPr>
        <w:br w:type="page"/>
      </w:r>
    </w:p>
    <w:p w14:paraId="49A67221" w14:textId="688A5B67" w:rsidR="00BE20EC" w:rsidRPr="008057ED" w:rsidRDefault="001F7DE5" w:rsidP="00FA798A">
      <w:pPr>
        <w:pStyle w:val="berschrift1"/>
        <w:rPr>
          <w:lang w:val="de-DE"/>
        </w:rPr>
      </w:pPr>
      <w:r w:rsidRPr="008057ED">
        <w:rPr>
          <w:lang w:val="de-DE"/>
        </w:rPr>
        <w:lastRenderedPageBreak/>
        <w:t>7. Alternativen und Stat</w:t>
      </w:r>
      <w:r w:rsidR="008057ED" w:rsidRPr="008057ED">
        <w:rPr>
          <w:lang w:val="de-DE"/>
        </w:rPr>
        <w:t>us quo</w:t>
      </w:r>
    </w:p>
    <w:p w14:paraId="0083ECE1" w14:textId="03138375" w:rsidR="008057ED" w:rsidRDefault="008057ED" w:rsidP="008057ED">
      <w:r w:rsidRPr="00643672">
        <w:rPr>
          <w:b/>
          <w:bCs/>
        </w:rPr>
        <w:t>Zweck:</w:t>
      </w:r>
      <w:r>
        <w:t xml:space="preserve"> </w:t>
      </w:r>
      <w:r w:rsidR="006D4AEC" w:rsidRPr="006D4AEC">
        <w:t>Realistische Einordnung und Positionierung der Idee.</w:t>
      </w:r>
    </w:p>
    <w:p w14:paraId="6023238A" w14:textId="605A6A8D" w:rsidR="008057ED" w:rsidRDefault="008057ED" w:rsidP="008057ED">
      <w:pPr>
        <w:pStyle w:val="Listenabsatz"/>
        <w:numPr>
          <w:ilvl w:val="0"/>
          <w:numId w:val="28"/>
        </w:numPr>
      </w:pPr>
      <w:r>
        <w:t>W</w:t>
      </w:r>
      <w:r w:rsidR="00C43E25">
        <w:t xml:space="preserve">ie wird dieses </w:t>
      </w:r>
      <w:r w:rsidR="00247363">
        <w:t>Problem</w:t>
      </w:r>
      <w:r w:rsidR="000D25F6">
        <w:t xml:space="preserve"> heute gelöst</w:t>
      </w:r>
      <w:r>
        <w:t>?</w:t>
      </w:r>
    </w:p>
    <w:p w14:paraId="3F1760FE" w14:textId="25389D7F" w:rsidR="008057ED" w:rsidRDefault="000D25F6" w:rsidP="008057ED">
      <w:pPr>
        <w:pStyle w:val="Listenabsatz"/>
        <w:numPr>
          <w:ilvl w:val="0"/>
          <w:numId w:val="28"/>
        </w:numPr>
      </w:pPr>
      <w:r>
        <w:t xml:space="preserve">Bekannte alternative Lösungsansätze, -angebote oder </w:t>
      </w:r>
      <w:r w:rsidR="00247363">
        <w:t>Forschungsrichtungen</w:t>
      </w:r>
      <w:r w:rsidR="008057ED">
        <w:t>?</w:t>
      </w:r>
    </w:p>
    <w:p w14:paraId="7EF0B8E0" w14:textId="2A189967" w:rsidR="008057ED" w:rsidRDefault="0096738D" w:rsidP="008057ED">
      <w:pPr>
        <w:pStyle w:val="Listenabsatz"/>
        <w:numPr>
          <w:ilvl w:val="0"/>
          <w:numId w:val="28"/>
        </w:numPr>
      </w:pPr>
      <w:r>
        <w:t>Warum sind bestehende Lösungen unzureiche</w:t>
      </w:r>
      <w:r w:rsidR="0096717A">
        <w:t>nd</w:t>
      </w:r>
      <w:r w:rsidR="008057ED">
        <w:t>?</w:t>
      </w:r>
    </w:p>
    <w:p w14:paraId="73F169F3" w14:textId="62AC8060" w:rsidR="008057ED" w:rsidRDefault="0096717A" w:rsidP="008057ED">
      <w:pPr>
        <w:pStyle w:val="Listenabsatz"/>
        <w:numPr>
          <w:ilvl w:val="0"/>
          <w:numId w:val="28"/>
        </w:numPr>
      </w:pPr>
      <w:r>
        <w:t>In welchen Situationen ist Ihre Idee nicht die beste Option?</w:t>
      </w:r>
    </w:p>
    <w:p w14:paraId="0F7A83CB" w14:textId="77777777" w:rsidR="008057ED" w:rsidRDefault="008057ED" w:rsidP="008057ED"/>
    <w:p w14:paraId="6A1EC79A" w14:textId="77777777" w:rsidR="008057ED" w:rsidRPr="0096717A" w:rsidRDefault="008057ED" w:rsidP="008057ED">
      <w:pPr>
        <w:rPr>
          <w:b/>
          <w:bCs/>
        </w:rPr>
      </w:pPr>
      <w:r w:rsidRPr="0096717A">
        <w:rPr>
          <w:b/>
          <w:bCs/>
        </w:rPr>
        <w:t>Ihre Angaben:</w:t>
      </w:r>
    </w:p>
    <w:p w14:paraId="3F708836" w14:textId="77777777" w:rsidR="004E3B1E" w:rsidRDefault="004E3B1E" w:rsidP="008057ED"/>
    <w:p w14:paraId="69D268B5" w14:textId="77777777" w:rsidR="004E3B1E" w:rsidRDefault="004E3B1E" w:rsidP="008057ED"/>
    <w:p w14:paraId="70270D05" w14:textId="77777777" w:rsidR="004E3B1E" w:rsidRDefault="004E3B1E" w:rsidP="008057ED"/>
    <w:p w14:paraId="100DC3B9" w14:textId="77777777" w:rsidR="004E3B1E" w:rsidRDefault="004E3B1E" w:rsidP="008057ED"/>
    <w:p w14:paraId="3886CF0D" w14:textId="77777777" w:rsidR="004E3B1E" w:rsidRDefault="004E3B1E" w:rsidP="008057ED"/>
    <w:p w14:paraId="1F4C47A6" w14:textId="7B1A3C43" w:rsidR="008057ED" w:rsidRPr="0096717A" w:rsidRDefault="008057ED" w:rsidP="008057ED">
      <w:pPr>
        <w:rPr>
          <w:b/>
          <w:bCs/>
        </w:rPr>
      </w:pPr>
      <w:r w:rsidRPr="0096717A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96717A">
        <w:rPr>
          <w:b/>
          <w:bCs/>
        </w:rPr>
        <w:t>Annahmen (optional):</w:t>
      </w:r>
    </w:p>
    <w:bookmarkEnd w:id="3"/>
    <w:p w14:paraId="2DC8B475" w14:textId="77777777" w:rsidR="008057ED" w:rsidRDefault="008057ED" w:rsidP="008057ED"/>
    <w:p w14:paraId="794E21D0" w14:textId="77777777" w:rsidR="004E3B1E" w:rsidRDefault="004E3B1E" w:rsidP="008057ED"/>
    <w:p w14:paraId="1213928F" w14:textId="77777777" w:rsidR="004E3B1E" w:rsidRDefault="004E3B1E" w:rsidP="008057ED"/>
    <w:p w14:paraId="1C17892C" w14:textId="77777777" w:rsidR="004E3B1E" w:rsidRDefault="004E3B1E" w:rsidP="008057ED"/>
    <w:p w14:paraId="7896BA59" w14:textId="77777777" w:rsidR="004E3B1E" w:rsidRDefault="004E3B1E" w:rsidP="008057ED"/>
    <w:p w14:paraId="180102DE" w14:textId="77777777" w:rsidR="004E3B1E" w:rsidRDefault="004E3B1E" w:rsidP="008057ED"/>
    <w:p w14:paraId="07BFB2F1" w14:textId="77777777" w:rsidR="008057ED" w:rsidRDefault="008057ED" w:rsidP="008057ED"/>
    <w:p w14:paraId="60407122" w14:textId="77777777" w:rsidR="008057ED" w:rsidRDefault="008057ED" w:rsidP="008057ED"/>
    <w:p w14:paraId="23411E4A" w14:textId="77777777" w:rsidR="008057ED" w:rsidRDefault="008057ED" w:rsidP="008057ED"/>
    <w:p w14:paraId="1433B6CE" w14:textId="77777777" w:rsidR="008057ED" w:rsidRDefault="008057ED" w:rsidP="008057ED"/>
    <w:p w14:paraId="53F69DDE" w14:textId="77777777" w:rsidR="0096717A" w:rsidRDefault="0096717A" w:rsidP="008057ED"/>
    <w:p w14:paraId="29DED7BD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lang w:val="de-DE"/>
        </w:rPr>
        <w:br w:type="page"/>
      </w:r>
    </w:p>
    <w:p w14:paraId="08780E31" w14:textId="3E7F0490" w:rsidR="0096717A" w:rsidRPr="0096717A" w:rsidRDefault="0096717A" w:rsidP="0096717A">
      <w:pPr>
        <w:pStyle w:val="berschrift1"/>
        <w:rPr>
          <w:lang w:val="de-DE"/>
        </w:rPr>
      </w:pPr>
      <w:r>
        <w:rPr>
          <w:lang w:val="de-DE"/>
        </w:rPr>
        <w:lastRenderedPageBreak/>
        <w:t>8</w:t>
      </w:r>
      <w:r w:rsidRPr="0096717A">
        <w:rPr>
          <w:lang w:val="de-DE"/>
        </w:rPr>
        <w:t xml:space="preserve">. </w:t>
      </w:r>
      <w:r w:rsidR="007C52B0" w:rsidRPr="007C52B0">
        <w:rPr>
          <w:lang w:val="de-DE"/>
        </w:rPr>
        <w:t>Entwicklungs- und Umsetzbarkeitspfad</w:t>
      </w:r>
    </w:p>
    <w:p w14:paraId="00C52840" w14:textId="7B8BFB21" w:rsidR="0096717A" w:rsidRPr="0096717A" w:rsidRDefault="0096717A" w:rsidP="0096717A">
      <w:r w:rsidRPr="0096717A">
        <w:rPr>
          <w:b/>
          <w:bCs/>
        </w:rPr>
        <w:t>Zweck:</w:t>
      </w:r>
      <w:r w:rsidRPr="0096717A">
        <w:t xml:space="preserve"> </w:t>
      </w:r>
      <w:r w:rsidR="003B2FEE">
        <w:t>Einschätzung der Realisierbarkeit</w:t>
      </w:r>
      <w:r w:rsidRPr="0096717A">
        <w:t>.</w:t>
      </w:r>
    </w:p>
    <w:p w14:paraId="3D6E274F" w14:textId="77777777" w:rsidR="001E6FC9" w:rsidRDefault="001E6FC9" w:rsidP="001E6FC9">
      <w:pPr>
        <w:pStyle w:val="Listenabsatz"/>
        <w:numPr>
          <w:ilvl w:val="0"/>
          <w:numId w:val="29"/>
        </w:numPr>
      </w:pPr>
      <w:r>
        <w:t>Zentrale Entwicklungsschritte</w:t>
      </w:r>
    </w:p>
    <w:p w14:paraId="7769216E" w14:textId="77777777" w:rsidR="001E6FC9" w:rsidRDefault="001E6FC9" w:rsidP="001E6FC9">
      <w:pPr>
        <w:pStyle w:val="Listenabsatz"/>
        <w:numPr>
          <w:ilvl w:val="0"/>
          <w:numId w:val="29"/>
        </w:numPr>
      </w:pPr>
      <w:r>
        <w:t>Grobe Zeithorizonte</w:t>
      </w:r>
    </w:p>
    <w:p w14:paraId="7012C8C6" w14:textId="77777777" w:rsidR="001E6FC9" w:rsidRDefault="001E6FC9" w:rsidP="001E6FC9">
      <w:pPr>
        <w:pStyle w:val="Listenabsatz"/>
        <w:numPr>
          <w:ilvl w:val="0"/>
          <w:numId w:val="29"/>
        </w:numPr>
      </w:pPr>
      <w:r>
        <w:t>Benötigte Ressourcen oder Partner</w:t>
      </w:r>
    </w:p>
    <w:p w14:paraId="69EE242F" w14:textId="58A5EA1A" w:rsidR="0096717A" w:rsidRPr="0096717A" w:rsidRDefault="001E6FC9" w:rsidP="001E6FC9">
      <w:pPr>
        <w:pStyle w:val="Listenabsatz"/>
        <w:numPr>
          <w:ilvl w:val="0"/>
          <w:numId w:val="29"/>
        </w:numPr>
      </w:pPr>
      <w:r>
        <w:t>Regulatorische oder Zertifizierungsanforderungen</w:t>
      </w:r>
    </w:p>
    <w:p w14:paraId="63399168" w14:textId="77777777" w:rsidR="001E6FC9" w:rsidRDefault="001E6FC9" w:rsidP="0096717A">
      <w:pPr>
        <w:rPr>
          <w:b/>
          <w:bCs/>
        </w:rPr>
      </w:pPr>
    </w:p>
    <w:p w14:paraId="6FEF12B0" w14:textId="1BAD5243" w:rsidR="0096717A" w:rsidRPr="0096717A" w:rsidRDefault="0096717A" w:rsidP="0096717A">
      <w:pPr>
        <w:rPr>
          <w:b/>
          <w:bCs/>
        </w:rPr>
      </w:pPr>
      <w:r w:rsidRPr="0096717A">
        <w:rPr>
          <w:b/>
          <w:bCs/>
        </w:rPr>
        <w:t>Ihre Angaben:</w:t>
      </w:r>
    </w:p>
    <w:p w14:paraId="37EB922E" w14:textId="77777777" w:rsidR="004E3B1E" w:rsidRDefault="004E3B1E" w:rsidP="0096717A"/>
    <w:p w14:paraId="1CC3A31E" w14:textId="77777777" w:rsidR="004E3B1E" w:rsidRDefault="004E3B1E" w:rsidP="0096717A"/>
    <w:p w14:paraId="21FFDF4C" w14:textId="77777777" w:rsidR="004E3B1E" w:rsidRDefault="004E3B1E" w:rsidP="0096717A"/>
    <w:p w14:paraId="01CEE3A4" w14:textId="77777777" w:rsidR="004E3B1E" w:rsidRDefault="004E3B1E" w:rsidP="0096717A"/>
    <w:p w14:paraId="062AF0C4" w14:textId="77777777" w:rsidR="004E3B1E" w:rsidRDefault="004E3B1E" w:rsidP="0096717A"/>
    <w:p w14:paraId="7F1D5AF7" w14:textId="78FFBE0D" w:rsidR="0096717A" w:rsidRPr="0096717A" w:rsidRDefault="0096717A" w:rsidP="0096717A">
      <w:pPr>
        <w:rPr>
          <w:b/>
          <w:bCs/>
        </w:rPr>
      </w:pPr>
      <w:r w:rsidRPr="0096717A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96717A">
        <w:rPr>
          <w:b/>
          <w:bCs/>
        </w:rPr>
        <w:t>Annahmen (optional):</w:t>
      </w:r>
    </w:p>
    <w:p w14:paraId="6115D6EF" w14:textId="77777777" w:rsidR="000956D4" w:rsidRDefault="000956D4" w:rsidP="0096717A"/>
    <w:p w14:paraId="3DCC7DD4" w14:textId="77777777" w:rsidR="004E3B1E" w:rsidRDefault="004E3B1E" w:rsidP="0096717A"/>
    <w:p w14:paraId="59D977CD" w14:textId="77777777" w:rsidR="004E3B1E" w:rsidRDefault="004E3B1E" w:rsidP="0096717A"/>
    <w:p w14:paraId="52D64BDF" w14:textId="77777777" w:rsidR="004E3B1E" w:rsidRDefault="004E3B1E" w:rsidP="0096717A"/>
    <w:p w14:paraId="1026B7AD" w14:textId="77777777" w:rsidR="004E3B1E" w:rsidRDefault="004E3B1E" w:rsidP="0096717A"/>
    <w:p w14:paraId="03A98211" w14:textId="77777777" w:rsidR="004E3B1E" w:rsidRDefault="004E3B1E" w:rsidP="0096717A"/>
    <w:p w14:paraId="39190916" w14:textId="77777777" w:rsidR="000956D4" w:rsidRDefault="000956D4" w:rsidP="0096717A"/>
    <w:p w14:paraId="595A2724" w14:textId="77777777" w:rsidR="000956D4" w:rsidRDefault="000956D4" w:rsidP="0096717A"/>
    <w:p w14:paraId="77419AE6" w14:textId="77777777" w:rsidR="000956D4" w:rsidRDefault="000956D4" w:rsidP="0096717A"/>
    <w:p w14:paraId="7ED00303" w14:textId="77777777" w:rsidR="000956D4" w:rsidRDefault="000956D4" w:rsidP="0096717A"/>
    <w:p w14:paraId="4EAA5029" w14:textId="77777777" w:rsidR="000956D4" w:rsidRDefault="000956D4" w:rsidP="0096717A"/>
    <w:p w14:paraId="24A29F6D" w14:textId="77777777" w:rsidR="000956D4" w:rsidRDefault="000956D4" w:rsidP="0096717A"/>
    <w:p w14:paraId="385113DD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rFonts w:eastAsiaTheme="majorEastAsia" w:cstheme="majorBidi"/>
          <w:b/>
          <w:color w:val="145183"/>
          <w:sz w:val="36"/>
          <w:szCs w:val="72"/>
          <w:lang w:val="de-DE"/>
        </w:rPr>
        <w:br w:type="page"/>
      </w:r>
    </w:p>
    <w:p w14:paraId="0668198E" w14:textId="18EF886A" w:rsidR="0096717A" w:rsidRPr="000956D4" w:rsidRDefault="000956D4" w:rsidP="000956D4">
      <w:pPr>
        <w:keepNext/>
        <w:keepLines/>
        <w:numPr>
          <w:ilvl w:val="0"/>
          <w:numId w:val="20"/>
        </w:numPr>
        <w:pBdr>
          <w:bottom w:val="single" w:sz="6" w:space="1" w:color="145183"/>
        </w:pBdr>
        <w:shd w:val="clear" w:color="auto" w:fill="F2F2F2" w:themeFill="background1" w:themeFillShade="F2"/>
        <w:tabs>
          <w:tab w:val="clear" w:pos="720"/>
          <w:tab w:val="num" w:pos="360"/>
        </w:tabs>
        <w:spacing w:before="0" w:after="480" w:line="240" w:lineRule="auto"/>
        <w:ind w:right="0"/>
        <w:outlineLvl w:val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rFonts w:eastAsiaTheme="majorEastAsia" w:cstheme="majorBidi"/>
          <w:b/>
          <w:color w:val="145183"/>
          <w:sz w:val="36"/>
          <w:szCs w:val="72"/>
          <w:lang w:val="de-DE"/>
        </w:rPr>
        <w:lastRenderedPageBreak/>
        <w:t>9</w:t>
      </w:r>
      <w:r w:rsidRPr="000956D4">
        <w:rPr>
          <w:rFonts w:eastAsiaTheme="majorEastAsia" w:cstheme="majorBidi"/>
          <w:b/>
          <w:color w:val="145183"/>
          <w:sz w:val="36"/>
          <w:szCs w:val="72"/>
          <w:lang w:val="de-DE"/>
        </w:rPr>
        <w:t xml:space="preserve">. </w:t>
      </w:r>
      <w:r w:rsidR="005457B3">
        <w:rPr>
          <w:rFonts w:eastAsiaTheme="majorEastAsia" w:cstheme="majorBidi"/>
          <w:b/>
          <w:color w:val="145183"/>
          <w:sz w:val="36"/>
          <w:szCs w:val="72"/>
          <w:lang w:val="de-DE"/>
        </w:rPr>
        <w:t>Kommerzielle Ausricht</w:t>
      </w:r>
      <w:r w:rsidR="00A34975">
        <w:rPr>
          <w:rFonts w:eastAsiaTheme="majorEastAsia" w:cstheme="majorBidi"/>
          <w:b/>
          <w:color w:val="145183"/>
          <w:sz w:val="36"/>
          <w:szCs w:val="72"/>
          <w:lang w:val="de-DE"/>
        </w:rPr>
        <w:t>ung (optional)</w:t>
      </w:r>
    </w:p>
    <w:p w14:paraId="62A91F32" w14:textId="6AC13E8E" w:rsidR="000956D4" w:rsidRPr="000956D4" w:rsidRDefault="000956D4" w:rsidP="000956D4">
      <w:r w:rsidRPr="000956D4">
        <w:rPr>
          <w:b/>
          <w:bCs/>
        </w:rPr>
        <w:t>Zweck:</w:t>
      </w:r>
      <w:r w:rsidRPr="000956D4">
        <w:t xml:space="preserve"> </w:t>
      </w:r>
      <w:r w:rsidR="00A34975">
        <w:t>E</w:t>
      </w:r>
      <w:r w:rsidR="007965C0">
        <w:t>r</w:t>
      </w:r>
      <w:r w:rsidR="00A34975">
        <w:t>ste Denkansätze</w:t>
      </w:r>
      <w:r w:rsidR="005C0B22">
        <w:t xml:space="preserve"> </w:t>
      </w:r>
      <w:r w:rsidR="00F96085">
        <w:t>zu</w:t>
      </w:r>
      <w:r w:rsidR="003C698B">
        <w:t xml:space="preserve">r </w:t>
      </w:r>
      <w:r w:rsidR="00F96085">
        <w:t>kommerziellen Umsetzung</w:t>
      </w:r>
      <w:r w:rsidR="005C0B22">
        <w:t>.</w:t>
      </w:r>
    </w:p>
    <w:p w14:paraId="2F092B78" w14:textId="77777777" w:rsidR="00F96085" w:rsidRDefault="00F96085" w:rsidP="00F96085">
      <w:pPr>
        <w:pStyle w:val="Listenabsatz"/>
        <w:numPr>
          <w:ilvl w:val="0"/>
          <w:numId w:val="30"/>
        </w:numPr>
      </w:pPr>
      <w:r>
        <w:t>Potenzielle Kunden oder erste Anwendungsfälle</w:t>
      </w:r>
    </w:p>
    <w:p w14:paraId="254EAC19" w14:textId="77777777" w:rsidR="00F96085" w:rsidRDefault="00F96085" w:rsidP="00F96085">
      <w:pPr>
        <w:pStyle w:val="Listenabsatz"/>
        <w:numPr>
          <w:ilvl w:val="0"/>
          <w:numId w:val="30"/>
        </w:numPr>
      </w:pPr>
      <w:r>
        <w:t>Wahrscheinliche Erlös- oder Finanzierungslogik</w:t>
      </w:r>
    </w:p>
    <w:p w14:paraId="61C699E3" w14:textId="77777777" w:rsidR="00F96085" w:rsidRDefault="00F96085" w:rsidP="00F96085">
      <w:pPr>
        <w:pStyle w:val="Listenabsatz"/>
        <w:numPr>
          <w:ilvl w:val="0"/>
          <w:numId w:val="30"/>
        </w:numPr>
      </w:pPr>
      <w:r>
        <w:t>Mögliche Pilot- oder Validierungsansätze</w:t>
      </w:r>
    </w:p>
    <w:p w14:paraId="77421EBB" w14:textId="7D87E76F" w:rsidR="000956D4" w:rsidRPr="000956D4" w:rsidRDefault="00F96085" w:rsidP="00F96085">
      <w:pPr>
        <w:pStyle w:val="Listenabsatz"/>
        <w:numPr>
          <w:ilvl w:val="0"/>
          <w:numId w:val="30"/>
        </w:numPr>
      </w:pPr>
      <w:r>
        <w:t>Voraussetzungen für einen Markteintritt</w:t>
      </w:r>
    </w:p>
    <w:p w14:paraId="7F5196D3" w14:textId="77777777" w:rsidR="00F96085" w:rsidRDefault="00F96085" w:rsidP="000956D4">
      <w:pPr>
        <w:rPr>
          <w:b/>
          <w:bCs/>
        </w:rPr>
      </w:pPr>
    </w:p>
    <w:p w14:paraId="3EA1ECBC" w14:textId="1B0A9061" w:rsidR="000956D4" w:rsidRPr="000956D4" w:rsidRDefault="000956D4" w:rsidP="000956D4">
      <w:pPr>
        <w:rPr>
          <w:b/>
          <w:bCs/>
        </w:rPr>
      </w:pPr>
      <w:r w:rsidRPr="000956D4">
        <w:rPr>
          <w:b/>
          <w:bCs/>
        </w:rPr>
        <w:t>Ihre Angaben:</w:t>
      </w:r>
    </w:p>
    <w:p w14:paraId="0C43CBCF" w14:textId="77777777" w:rsidR="004E3B1E" w:rsidRDefault="004E3B1E" w:rsidP="000956D4"/>
    <w:p w14:paraId="1D99B52E" w14:textId="77777777" w:rsidR="004E3B1E" w:rsidRDefault="004E3B1E" w:rsidP="000956D4"/>
    <w:p w14:paraId="21AFC2F5" w14:textId="77777777" w:rsidR="004E3B1E" w:rsidRDefault="004E3B1E" w:rsidP="000956D4"/>
    <w:p w14:paraId="49D93CE0" w14:textId="77777777" w:rsidR="004E3B1E" w:rsidRDefault="004E3B1E" w:rsidP="000956D4"/>
    <w:p w14:paraId="7F2610DB" w14:textId="77777777" w:rsidR="004E3B1E" w:rsidRDefault="004E3B1E" w:rsidP="000956D4"/>
    <w:p w14:paraId="0CBACBE2" w14:textId="2E01339E" w:rsidR="000956D4" w:rsidRPr="000956D4" w:rsidRDefault="000956D4" w:rsidP="000956D4">
      <w:pPr>
        <w:rPr>
          <w:b/>
          <w:bCs/>
        </w:rPr>
      </w:pPr>
      <w:r w:rsidRPr="000956D4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0956D4">
        <w:rPr>
          <w:b/>
          <w:bCs/>
        </w:rPr>
        <w:t>Annahmen (optional):</w:t>
      </w:r>
    </w:p>
    <w:p w14:paraId="2D914A91" w14:textId="77777777" w:rsidR="009D1649" w:rsidRDefault="009D1649" w:rsidP="0096717A"/>
    <w:p w14:paraId="69740E88" w14:textId="77777777" w:rsidR="004E3B1E" w:rsidRDefault="004E3B1E" w:rsidP="0096717A"/>
    <w:p w14:paraId="55BAFD61" w14:textId="77777777" w:rsidR="004E3B1E" w:rsidRDefault="004E3B1E" w:rsidP="0096717A"/>
    <w:p w14:paraId="26149882" w14:textId="77777777" w:rsidR="004E3B1E" w:rsidRDefault="004E3B1E" w:rsidP="0096717A"/>
    <w:p w14:paraId="3F26E388" w14:textId="77777777" w:rsidR="004E3B1E" w:rsidRDefault="004E3B1E" w:rsidP="0096717A"/>
    <w:p w14:paraId="0A3B4CE5" w14:textId="77777777" w:rsidR="004E3B1E" w:rsidRDefault="004E3B1E" w:rsidP="0096717A"/>
    <w:p w14:paraId="569A5770" w14:textId="77777777" w:rsidR="009D1649" w:rsidRDefault="009D1649" w:rsidP="0096717A"/>
    <w:p w14:paraId="37BB9A4C" w14:textId="77777777" w:rsidR="009D1649" w:rsidRDefault="009D1649" w:rsidP="0096717A"/>
    <w:p w14:paraId="03F3178F" w14:textId="77777777" w:rsidR="009D1649" w:rsidRDefault="009D1649" w:rsidP="0096717A"/>
    <w:p w14:paraId="5BAE3667" w14:textId="77777777" w:rsidR="004E3B1E" w:rsidRDefault="004E3B1E">
      <w:pPr>
        <w:spacing w:before="0" w:line="259" w:lineRule="auto"/>
        <w:ind w:right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rFonts w:eastAsiaTheme="majorEastAsia" w:cstheme="majorBidi"/>
          <w:b/>
          <w:color w:val="145183"/>
          <w:sz w:val="36"/>
          <w:szCs w:val="72"/>
          <w:lang w:val="de-DE"/>
        </w:rPr>
        <w:br w:type="page"/>
      </w:r>
    </w:p>
    <w:p w14:paraId="253C529E" w14:textId="31711E90" w:rsidR="0096717A" w:rsidRPr="000956D4" w:rsidRDefault="009D1649" w:rsidP="009D1649">
      <w:pPr>
        <w:keepNext/>
        <w:keepLines/>
        <w:numPr>
          <w:ilvl w:val="0"/>
          <w:numId w:val="20"/>
        </w:numPr>
        <w:pBdr>
          <w:bottom w:val="single" w:sz="6" w:space="1" w:color="145183"/>
        </w:pBdr>
        <w:shd w:val="clear" w:color="auto" w:fill="F2F2F2" w:themeFill="background1" w:themeFillShade="F2"/>
        <w:tabs>
          <w:tab w:val="clear" w:pos="720"/>
          <w:tab w:val="num" w:pos="360"/>
        </w:tabs>
        <w:spacing w:before="0" w:after="480" w:line="240" w:lineRule="auto"/>
        <w:ind w:right="0"/>
        <w:outlineLvl w:val="0"/>
        <w:rPr>
          <w:rFonts w:eastAsiaTheme="majorEastAsia" w:cstheme="majorBidi"/>
          <w:b/>
          <w:color w:val="145183"/>
          <w:sz w:val="36"/>
          <w:szCs w:val="72"/>
          <w:lang w:val="de-DE"/>
        </w:rPr>
      </w:pPr>
      <w:r>
        <w:rPr>
          <w:rFonts w:eastAsiaTheme="majorEastAsia" w:cstheme="majorBidi"/>
          <w:b/>
          <w:color w:val="145183"/>
          <w:sz w:val="36"/>
          <w:szCs w:val="72"/>
          <w:lang w:val="de-DE"/>
        </w:rPr>
        <w:lastRenderedPageBreak/>
        <w:t>10</w:t>
      </w:r>
      <w:r w:rsidRPr="000956D4">
        <w:rPr>
          <w:rFonts w:eastAsiaTheme="majorEastAsia" w:cstheme="majorBidi"/>
          <w:b/>
          <w:color w:val="145183"/>
          <w:sz w:val="36"/>
          <w:szCs w:val="72"/>
          <w:lang w:val="de-DE"/>
        </w:rPr>
        <w:t xml:space="preserve">. </w:t>
      </w:r>
      <w:r w:rsidR="006B3815">
        <w:rPr>
          <w:rFonts w:eastAsiaTheme="majorEastAsia" w:cstheme="majorBidi"/>
          <w:b/>
          <w:color w:val="145183"/>
          <w:sz w:val="36"/>
          <w:szCs w:val="72"/>
          <w:lang w:val="de-DE"/>
        </w:rPr>
        <w:t>Motivation und Unterstützungsbedarf</w:t>
      </w:r>
    </w:p>
    <w:p w14:paraId="163A50A4" w14:textId="3B008E79" w:rsidR="009D1649" w:rsidRPr="000956D4" w:rsidRDefault="009D1649" w:rsidP="009D1649">
      <w:r w:rsidRPr="000956D4">
        <w:rPr>
          <w:b/>
          <w:bCs/>
        </w:rPr>
        <w:t>Zweck:</w:t>
      </w:r>
      <w:r w:rsidRPr="000956D4">
        <w:t xml:space="preserve"> </w:t>
      </w:r>
      <w:r w:rsidR="007965C0">
        <w:t>Zielgerichtete und sinnvolle Unterstützung ermöglichen.</w:t>
      </w:r>
    </w:p>
    <w:p w14:paraId="41BB3490" w14:textId="77777777" w:rsidR="009D0275" w:rsidRDefault="009D0275" w:rsidP="009D0275">
      <w:pPr>
        <w:pStyle w:val="Listenabsatz"/>
        <w:numPr>
          <w:ilvl w:val="0"/>
          <w:numId w:val="31"/>
        </w:numPr>
      </w:pPr>
      <w:r>
        <w:t>Warum verfolgen Sie diese Idee?</w:t>
      </w:r>
    </w:p>
    <w:p w14:paraId="701F9763" w14:textId="77777777" w:rsidR="009D0275" w:rsidRDefault="009D0275" w:rsidP="009D0275">
      <w:pPr>
        <w:pStyle w:val="Listenabsatz"/>
        <w:numPr>
          <w:ilvl w:val="0"/>
          <w:numId w:val="31"/>
        </w:numPr>
      </w:pPr>
      <w:r>
        <w:t>Relevanter Hintergrund oder spezifischer Vorteil</w:t>
      </w:r>
    </w:p>
    <w:p w14:paraId="4D521082" w14:textId="77777777" w:rsidR="009D0275" w:rsidRDefault="009D0275" w:rsidP="009D0275">
      <w:pPr>
        <w:pStyle w:val="Listenabsatz"/>
        <w:numPr>
          <w:ilvl w:val="0"/>
          <w:numId w:val="31"/>
        </w:numPr>
      </w:pPr>
      <w:r>
        <w:t>Welche Unterstützung suchen Sie aktuell?</w:t>
      </w:r>
    </w:p>
    <w:p w14:paraId="3645DF3A" w14:textId="35064A02" w:rsidR="009D1649" w:rsidRPr="009D0275" w:rsidRDefault="009D0275" w:rsidP="009D0275">
      <w:pPr>
        <w:pStyle w:val="Listenabsatz"/>
        <w:numPr>
          <w:ilvl w:val="0"/>
          <w:numId w:val="31"/>
        </w:numPr>
      </w:pPr>
      <w:r>
        <w:t>Grösste offene Fragen oder Bedenken</w:t>
      </w:r>
    </w:p>
    <w:p w14:paraId="24644B1C" w14:textId="77777777" w:rsidR="006920F6" w:rsidRDefault="006920F6" w:rsidP="009D1649">
      <w:pPr>
        <w:rPr>
          <w:b/>
          <w:bCs/>
        </w:rPr>
      </w:pPr>
    </w:p>
    <w:p w14:paraId="319185F8" w14:textId="316FAD9E" w:rsidR="009D1649" w:rsidRPr="000956D4" w:rsidRDefault="009D1649" w:rsidP="009D1649">
      <w:pPr>
        <w:rPr>
          <w:b/>
          <w:bCs/>
        </w:rPr>
      </w:pPr>
      <w:r w:rsidRPr="000956D4">
        <w:rPr>
          <w:b/>
          <w:bCs/>
        </w:rPr>
        <w:t>Ihre Angaben:</w:t>
      </w:r>
    </w:p>
    <w:p w14:paraId="275C3E05" w14:textId="77777777" w:rsidR="004E3B1E" w:rsidRDefault="004E3B1E" w:rsidP="009D1649"/>
    <w:p w14:paraId="3287352D" w14:textId="77777777" w:rsidR="004E3B1E" w:rsidRDefault="004E3B1E" w:rsidP="009D1649"/>
    <w:p w14:paraId="6190692E" w14:textId="77777777" w:rsidR="004E3B1E" w:rsidRDefault="004E3B1E" w:rsidP="009D1649"/>
    <w:p w14:paraId="6F609EC5" w14:textId="77777777" w:rsidR="004E3B1E" w:rsidRDefault="004E3B1E" w:rsidP="009D1649"/>
    <w:p w14:paraId="716CC6DD" w14:textId="77777777" w:rsidR="004E3B1E" w:rsidRDefault="004E3B1E" w:rsidP="009D1649"/>
    <w:p w14:paraId="12597790" w14:textId="68B7E22D" w:rsidR="009D1649" w:rsidRPr="000956D4" w:rsidRDefault="009D1649" w:rsidP="009D1649">
      <w:pPr>
        <w:rPr>
          <w:b/>
          <w:bCs/>
        </w:rPr>
      </w:pPr>
      <w:r w:rsidRPr="000956D4">
        <w:rPr>
          <w:b/>
          <w:bCs/>
        </w:rPr>
        <w:t>Unklarheiten /</w:t>
      </w:r>
      <w:r w:rsidR="00632B80">
        <w:rPr>
          <w:b/>
          <w:bCs/>
        </w:rPr>
        <w:t xml:space="preserve"> </w:t>
      </w:r>
      <w:r w:rsidRPr="000956D4">
        <w:rPr>
          <w:b/>
          <w:bCs/>
        </w:rPr>
        <w:t>Annahmen (optional):</w:t>
      </w:r>
    </w:p>
    <w:p w14:paraId="6A2B363A" w14:textId="77777777" w:rsidR="009D1649" w:rsidRDefault="009D1649" w:rsidP="0096717A"/>
    <w:p w14:paraId="78979C23" w14:textId="77777777" w:rsidR="004E3B1E" w:rsidRDefault="004E3B1E" w:rsidP="0096717A"/>
    <w:p w14:paraId="24D2E6CC" w14:textId="77777777" w:rsidR="004E3B1E" w:rsidRDefault="004E3B1E" w:rsidP="0096717A"/>
    <w:p w14:paraId="1E69A890" w14:textId="77777777" w:rsidR="004E3B1E" w:rsidRDefault="004E3B1E" w:rsidP="0096717A"/>
    <w:p w14:paraId="482E3E28" w14:textId="77777777" w:rsidR="004E3B1E" w:rsidRDefault="004E3B1E" w:rsidP="0096717A"/>
    <w:p w14:paraId="4FB36D33" w14:textId="77777777" w:rsidR="004E3B1E" w:rsidRPr="00F66ACD" w:rsidRDefault="004E3B1E" w:rsidP="0096717A"/>
    <w:sectPr w:rsidR="004E3B1E" w:rsidRPr="00F66ACD" w:rsidSect="00443CFE">
      <w:headerReference w:type="default" r:id="rId8"/>
      <w:footerReference w:type="default" r:id="rId9"/>
      <w:pgSz w:w="11906" w:h="16838"/>
      <w:pgMar w:top="1134" w:right="1134" w:bottom="1134" w:left="1418" w:header="113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564FE" w14:textId="77777777" w:rsidR="00105C34" w:rsidRPr="00BE0891" w:rsidRDefault="00105C34" w:rsidP="008A297B">
      <w:pPr>
        <w:spacing w:before="0" w:after="0" w:line="240" w:lineRule="auto"/>
      </w:pPr>
      <w:r w:rsidRPr="00BE0891">
        <w:separator/>
      </w:r>
    </w:p>
  </w:endnote>
  <w:endnote w:type="continuationSeparator" w:id="0">
    <w:p w14:paraId="241E3AF6" w14:textId="77777777" w:rsidR="00105C34" w:rsidRPr="00BE0891" w:rsidRDefault="00105C34" w:rsidP="008A297B">
      <w:pPr>
        <w:spacing w:before="0" w:after="0" w:line="240" w:lineRule="auto"/>
      </w:pPr>
      <w:r w:rsidRPr="00BE08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F7CB0" w14:textId="77777777" w:rsidR="00C05537" w:rsidRPr="00BE0891" w:rsidRDefault="005F06A8" w:rsidP="00833EFD">
    <w:pPr>
      <w:pStyle w:val="Formatvorlage6"/>
      <w:rPr>
        <w:lang w:val="de-CH"/>
      </w:rPr>
    </w:pPr>
    <w:r w:rsidRPr="00BE0891">
      <w:rPr>
        <w:lang w:val="de-CH"/>
      </w:rPr>
      <w:t xml:space="preserve">Strategify </w:t>
    </w:r>
    <w:proofErr w:type="spellStart"/>
    <w:r w:rsidRPr="00BE0891">
      <w:rPr>
        <w:lang w:val="de-CH"/>
      </w:rPr>
      <w:t>by</w:t>
    </w:r>
    <w:proofErr w:type="spellEnd"/>
    <w:r w:rsidRPr="00BE0891">
      <w:rPr>
        <w:lang w:val="de-CH"/>
      </w:rPr>
      <w:t xml:space="preserve"> Netzwerk Kadertraining GmbH</w:t>
    </w:r>
    <w:r w:rsidR="006940E6" w:rsidRPr="00BE0891">
      <w:rPr>
        <w:lang w:val="de-CH"/>
      </w:rPr>
      <w:ptab w:relativeTo="margin" w:alignment="center" w:leader="none"/>
    </w:r>
    <w:r w:rsidR="0041137E" w:rsidRPr="00BE0891">
      <w:rPr>
        <w:lang w:val="de-CH"/>
      </w:rPr>
      <w:t>www.stratgify.ch</w:t>
    </w:r>
    <w:r w:rsidR="006940E6" w:rsidRPr="00BE0891">
      <w:rPr>
        <w:lang w:val="de-CH"/>
      </w:rPr>
      <w:ptab w:relativeTo="margin" w:alignment="right" w:leader="none"/>
    </w:r>
    <w:r w:rsidR="00D45C65" w:rsidRPr="00BE0891">
      <w:rPr>
        <w:lang w:val="de-CH"/>
      </w:rPr>
      <w:t>Seite</w:t>
    </w:r>
    <w:r w:rsidR="007934BD" w:rsidRPr="00BE0891">
      <w:rPr>
        <w:lang w:val="de-CH"/>
      </w:rPr>
      <w:t xml:space="preserve"> </w:t>
    </w:r>
    <w:r w:rsidR="00F6692F" w:rsidRPr="00BE0891">
      <w:rPr>
        <w:lang w:val="de-CH"/>
      </w:rPr>
      <w:fldChar w:fldCharType="begin"/>
    </w:r>
    <w:r w:rsidR="00F6692F" w:rsidRPr="00BE0891">
      <w:rPr>
        <w:lang w:val="de-CH"/>
      </w:rPr>
      <w:instrText xml:space="preserve"> </w:instrText>
    </w:r>
    <w:r w:rsidR="00EE3D3B" w:rsidRPr="00BE0891">
      <w:rPr>
        <w:lang w:val="de-CH"/>
      </w:rPr>
      <w:instrText>P</w:instrText>
    </w:r>
    <w:r w:rsidR="00AF2ADB" w:rsidRPr="00BE0891">
      <w:rPr>
        <w:lang w:val="de-CH"/>
      </w:rPr>
      <w:instrText>AGE</w:instrText>
    </w:r>
    <w:r w:rsidR="00F6692F" w:rsidRPr="00BE0891">
      <w:rPr>
        <w:lang w:val="de-CH"/>
      </w:rPr>
      <w:instrText xml:space="preserve"> </w:instrText>
    </w:r>
    <w:r w:rsidR="00F6692F" w:rsidRPr="00BE0891">
      <w:rPr>
        <w:lang w:val="de-CH"/>
      </w:rPr>
      <w:fldChar w:fldCharType="separate"/>
    </w:r>
    <w:r w:rsidR="00EE3D3B" w:rsidRPr="00BE0891">
      <w:rPr>
        <w:lang w:val="de-CH"/>
      </w:rPr>
      <w:t>1</w:t>
    </w:r>
    <w:r w:rsidR="00F6692F" w:rsidRPr="00BE0891">
      <w:rPr>
        <w:lang w:val="de-CH"/>
      </w:rPr>
      <w:fldChar w:fldCharType="end"/>
    </w:r>
    <w:r w:rsidR="00AF2ADB" w:rsidRPr="00BE0891">
      <w:rPr>
        <w:lang w:val="de-CH"/>
      </w:rPr>
      <w:t xml:space="preserve"> </w:t>
    </w:r>
    <w:r w:rsidR="00D45C65" w:rsidRPr="00BE0891">
      <w:rPr>
        <w:lang w:val="de-CH"/>
      </w:rPr>
      <w:t>von</w:t>
    </w:r>
    <w:r w:rsidR="004D0C7A" w:rsidRPr="00BE0891">
      <w:rPr>
        <w:lang w:val="de-CH"/>
      </w:rPr>
      <w:t xml:space="preserve"> </w:t>
    </w:r>
    <w:r w:rsidR="00AF2ADB" w:rsidRPr="00BE0891">
      <w:rPr>
        <w:lang w:val="de-CH"/>
      </w:rPr>
      <w:fldChar w:fldCharType="begin"/>
    </w:r>
    <w:r w:rsidR="00AF2ADB" w:rsidRPr="00BE0891">
      <w:rPr>
        <w:lang w:val="de-CH"/>
      </w:rPr>
      <w:instrText xml:space="preserve">  NUMPAGES </w:instrText>
    </w:r>
    <w:r w:rsidR="00AF2ADB" w:rsidRPr="00BE0891">
      <w:rPr>
        <w:lang w:val="de-CH"/>
      </w:rPr>
      <w:fldChar w:fldCharType="separate"/>
    </w:r>
    <w:r w:rsidR="00AF2ADB" w:rsidRPr="00BE0891">
      <w:rPr>
        <w:lang w:val="de-CH"/>
      </w:rPr>
      <w:t>26</w:t>
    </w:r>
    <w:r w:rsidR="00AF2ADB" w:rsidRPr="00BE0891">
      <w:rPr>
        <w:lang w:val="de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280F0" w14:textId="77777777" w:rsidR="00105C34" w:rsidRPr="00BE0891" w:rsidRDefault="00105C34" w:rsidP="008A297B">
      <w:pPr>
        <w:spacing w:before="0" w:after="0" w:line="240" w:lineRule="auto"/>
      </w:pPr>
      <w:r w:rsidRPr="00BE0891">
        <w:separator/>
      </w:r>
    </w:p>
  </w:footnote>
  <w:footnote w:type="continuationSeparator" w:id="0">
    <w:p w14:paraId="68BB8259" w14:textId="77777777" w:rsidR="00105C34" w:rsidRPr="00BE0891" w:rsidRDefault="00105C34" w:rsidP="008A297B">
      <w:pPr>
        <w:spacing w:before="0" w:after="0" w:line="240" w:lineRule="auto"/>
      </w:pPr>
      <w:r w:rsidRPr="00BE08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7B99D" w14:textId="77777777" w:rsidR="00BB081C" w:rsidRPr="00BE0891" w:rsidRDefault="00FA2C94">
    <w:pPr>
      <w:pStyle w:val="Kopfzeile"/>
    </w:pPr>
    <w:r w:rsidRPr="00BE0891">
      <w:rPr>
        <w:noProof/>
      </w:rPr>
      <w:drawing>
        <wp:anchor distT="0" distB="0" distL="114300" distR="114300" simplePos="0" relativeHeight="251658240" behindDoc="1" locked="0" layoutInCell="1" allowOverlap="1" wp14:anchorId="39962ED3" wp14:editId="518F2640">
          <wp:simplePos x="0" y="0"/>
          <wp:positionH relativeFrom="page">
            <wp:align>left</wp:align>
          </wp:positionH>
          <wp:positionV relativeFrom="paragraph">
            <wp:posOffset>-899795</wp:posOffset>
          </wp:positionV>
          <wp:extent cx="451911" cy="16200999"/>
          <wp:effectExtent l="0" t="0" r="5715" b="0"/>
          <wp:wrapNone/>
          <wp:docPr id="162347419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508245" name="Grafik 5965082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911" cy="16200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1CB1"/>
    <w:multiLevelType w:val="multilevel"/>
    <w:tmpl w:val="6480D81A"/>
    <w:lvl w:ilvl="0">
      <w:start w:val="1"/>
      <w:numFmt w:val="none"/>
      <w:pStyle w:val="berschrift1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" w15:restartNumberingAfterBreak="0">
    <w:nsid w:val="17530BDF"/>
    <w:multiLevelType w:val="multilevel"/>
    <w:tmpl w:val="FFCE04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2D0D3B"/>
    <w:multiLevelType w:val="hybridMultilevel"/>
    <w:tmpl w:val="607E3B4C"/>
    <w:lvl w:ilvl="0" w:tplc="200E156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35FAA"/>
    <w:multiLevelType w:val="hybridMultilevel"/>
    <w:tmpl w:val="87C88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A0F22"/>
    <w:multiLevelType w:val="hybridMultilevel"/>
    <w:tmpl w:val="818C4ACE"/>
    <w:lvl w:ilvl="0" w:tplc="22D2176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20B74"/>
    <w:multiLevelType w:val="hybridMultilevel"/>
    <w:tmpl w:val="36D054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57150"/>
    <w:multiLevelType w:val="hybridMultilevel"/>
    <w:tmpl w:val="D6343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C55E1"/>
    <w:multiLevelType w:val="multilevel"/>
    <w:tmpl w:val="73E23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7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72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72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72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72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720"/>
      </w:pPr>
    </w:lvl>
  </w:abstractNum>
  <w:abstractNum w:abstractNumId="8" w15:restartNumberingAfterBreak="0">
    <w:nsid w:val="5E8B51BE"/>
    <w:multiLevelType w:val="hybridMultilevel"/>
    <w:tmpl w:val="3594C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F48C7"/>
    <w:multiLevelType w:val="hybridMultilevel"/>
    <w:tmpl w:val="5E1848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235C3"/>
    <w:multiLevelType w:val="hybridMultilevel"/>
    <w:tmpl w:val="5914B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96301"/>
    <w:multiLevelType w:val="hybridMultilevel"/>
    <w:tmpl w:val="E39EB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A20F9B"/>
    <w:multiLevelType w:val="hybridMultilevel"/>
    <w:tmpl w:val="C8448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C763E"/>
    <w:multiLevelType w:val="hybridMultilevel"/>
    <w:tmpl w:val="CF56A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44BE5"/>
    <w:multiLevelType w:val="hybridMultilevel"/>
    <w:tmpl w:val="8F9CF8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237954">
    <w:abstractNumId w:val="4"/>
  </w:num>
  <w:num w:numId="2" w16cid:durableId="1229068823">
    <w:abstractNumId w:val="7"/>
  </w:num>
  <w:num w:numId="3" w16cid:durableId="2065175103">
    <w:abstractNumId w:val="1"/>
  </w:num>
  <w:num w:numId="4" w16cid:durableId="1346904636">
    <w:abstractNumId w:val="1"/>
  </w:num>
  <w:num w:numId="5" w16cid:durableId="1760171437">
    <w:abstractNumId w:val="1"/>
  </w:num>
  <w:num w:numId="6" w16cid:durableId="1324120156">
    <w:abstractNumId w:val="1"/>
  </w:num>
  <w:num w:numId="7" w16cid:durableId="1656644455">
    <w:abstractNumId w:val="1"/>
  </w:num>
  <w:num w:numId="8" w16cid:durableId="1491291155">
    <w:abstractNumId w:val="1"/>
  </w:num>
  <w:num w:numId="9" w16cid:durableId="458571417">
    <w:abstractNumId w:val="1"/>
  </w:num>
  <w:num w:numId="10" w16cid:durableId="1316960004">
    <w:abstractNumId w:val="1"/>
  </w:num>
  <w:num w:numId="11" w16cid:durableId="447240353">
    <w:abstractNumId w:val="1"/>
  </w:num>
  <w:num w:numId="12" w16cid:durableId="854150855">
    <w:abstractNumId w:val="1"/>
  </w:num>
  <w:num w:numId="13" w16cid:durableId="116028880">
    <w:abstractNumId w:val="1"/>
  </w:num>
  <w:num w:numId="14" w16cid:durableId="1118136040">
    <w:abstractNumId w:val="1"/>
  </w:num>
  <w:num w:numId="15" w16cid:durableId="251672504">
    <w:abstractNumId w:val="1"/>
  </w:num>
  <w:num w:numId="16" w16cid:durableId="2075473163">
    <w:abstractNumId w:val="1"/>
  </w:num>
  <w:num w:numId="17" w16cid:durableId="37364549">
    <w:abstractNumId w:val="1"/>
  </w:num>
  <w:num w:numId="18" w16cid:durableId="99179001">
    <w:abstractNumId w:val="1"/>
  </w:num>
  <w:num w:numId="19" w16cid:durableId="1799181198">
    <w:abstractNumId w:val="1"/>
  </w:num>
  <w:num w:numId="20" w16cid:durableId="1709455209">
    <w:abstractNumId w:val="0"/>
  </w:num>
  <w:num w:numId="21" w16cid:durableId="806052734">
    <w:abstractNumId w:val="2"/>
  </w:num>
  <w:num w:numId="22" w16cid:durableId="2053381097">
    <w:abstractNumId w:val="8"/>
  </w:num>
  <w:num w:numId="23" w16cid:durableId="935940475">
    <w:abstractNumId w:val="5"/>
  </w:num>
  <w:num w:numId="24" w16cid:durableId="560484432">
    <w:abstractNumId w:val="6"/>
  </w:num>
  <w:num w:numId="25" w16cid:durableId="1209222247">
    <w:abstractNumId w:val="10"/>
  </w:num>
  <w:num w:numId="26" w16cid:durableId="158884872">
    <w:abstractNumId w:val="9"/>
  </w:num>
  <w:num w:numId="27" w16cid:durableId="1360399883">
    <w:abstractNumId w:val="12"/>
  </w:num>
  <w:num w:numId="28" w16cid:durableId="178202982">
    <w:abstractNumId w:val="11"/>
  </w:num>
  <w:num w:numId="29" w16cid:durableId="1809661345">
    <w:abstractNumId w:val="14"/>
  </w:num>
  <w:num w:numId="30" w16cid:durableId="965623208">
    <w:abstractNumId w:val="3"/>
  </w:num>
  <w:num w:numId="31" w16cid:durableId="16286569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A2"/>
    <w:rsid w:val="00000587"/>
    <w:rsid w:val="00010A7E"/>
    <w:rsid w:val="000129DA"/>
    <w:rsid w:val="0001500C"/>
    <w:rsid w:val="00025965"/>
    <w:rsid w:val="00030B86"/>
    <w:rsid w:val="0003510E"/>
    <w:rsid w:val="000415BF"/>
    <w:rsid w:val="00043736"/>
    <w:rsid w:val="00045A5F"/>
    <w:rsid w:val="00046E73"/>
    <w:rsid w:val="00063AEB"/>
    <w:rsid w:val="000700F0"/>
    <w:rsid w:val="00072186"/>
    <w:rsid w:val="00082E20"/>
    <w:rsid w:val="00082FA4"/>
    <w:rsid w:val="000841D1"/>
    <w:rsid w:val="000879EF"/>
    <w:rsid w:val="00090537"/>
    <w:rsid w:val="000956D4"/>
    <w:rsid w:val="0009695E"/>
    <w:rsid w:val="000B23D6"/>
    <w:rsid w:val="000B43B1"/>
    <w:rsid w:val="000B6434"/>
    <w:rsid w:val="000C2EF3"/>
    <w:rsid w:val="000D25F6"/>
    <w:rsid w:val="000E3CB7"/>
    <w:rsid w:val="000F3486"/>
    <w:rsid w:val="000F4D13"/>
    <w:rsid w:val="000F6C68"/>
    <w:rsid w:val="00103FF7"/>
    <w:rsid w:val="00105C34"/>
    <w:rsid w:val="001105C0"/>
    <w:rsid w:val="001121FC"/>
    <w:rsid w:val="001125E0"/>
    <w:rsid w:val="0011723E"/>
    <w:rsid w:val="0012019C"/>
    <w:rsid w:val="0012083D"/>
    <w:rsid w:val="001236C1"/>
    <w:rsid w:val="00131983"/>
    <w:rsid w:val="001379F3"/>
    <w:rsid w:val="00141C67"/>
    <w:rsid w:val="00147175"/>
    <w:rsid w:val="001507DC"/>
    <w:rsid w:val="00162F15"/>
    <w:rsid w:val="00164AF0"/>
    <w:rsid w:val="0016528E"/>
    <w:rsid w:val="00191222"/>
    <w:rsid w:val="001A1B55"/>
    <w:rsid w:val="001A2478"/>
    <w:rsid w:val="001A2D46"/>
    <w:rsid w:val="001A404A"/>
    <w:rsid w:val="001B5B6B"/>
    <w:rsid w:val="001B5D97"/>
    <w:rsid w:val="001B6A27"/>
    <w:rsid w:val="001C0CAC"/>
    <w:rsid w:val="001D4B23"/>
    <w:rsid w:val="001D7C22"/>
    <w:rsid w:val="001E029C"/>
    <w:rsid w:val="001E304B"/>
    <w:rsid w:val="001E6FC9"/>
    <w:rsid w:val="001F7DE5"/>
    <w:rsid w:val="0020386A"/>
    <w:rsid w:val="002073E9"/>
    <w:rsid w:val="002123D9"/>
    <w:rsid w:val="00212B57"/>
    <w:rsid w:val="002147FD"/>
    <w:rsid w:val="002207A2"/>
    <w:rsid w:val="00225874"/>
    <w:rsid w:val="00241AFC"/>
    <w:rsid w:val="00247363"/>
    <w:rsid w:val="00252E9F"/>
    <w:rsid w:val="00254A17"/>
    <w:rsid w:val="002775D5"/>
    <w:rsid w:val="00277870"/>
    <w:rsid w:val="00290310"/>
    <w:rsid w:val="002A35B2"/>
    <w:rsid w:val="002A63B0"/>
    <w:rsid w:val="002B3039"/>
    <w:rsid w:val="002D6144"/>
    <w:rsid w:val="002E0A55"/>
    <w:rsid w:val="002E29F6"/>
    <w:rsid w:val="002E76A7"/>
    <w:rsid w:val="002F41B0"/>
    <w:rsid w:val="00306AE8"/>
    <w:rsid w:val="00316ED6"/>
    <w:rsid w:val="003268CE"/>
    <w:rsid w:val="003268F5"/>
    <w:rsid w:val="0033039D"/>
    <w:rsid w:val="0034230D"/>
    <w:rsid w:val="00352F1A"/>
    <w:rsid w:val="00362475"/>
    <w:rsid w:val="0037150E"/>
    <w:rsid w:val="00372A06"/>
    <w:rsid w:val="0038216F"/>
    <w:rsid w:val="00386EAB"/>
    <w:rsid w:val="003930AA"/>
    <w:rsid w:val="003A5E40"/>
    <w:rsid w:val="003B2FEE"/>
    <w:rsid w:val="003C0B54"/>
    <w:rsid w:val="003C698B"/>
    <w:rsid w:val="003D39CF"/>
    <w:rsid w:val="003E3F9A"/>
    <w:rsid w:val="003F0D18"/>
    <w:rsid w:val="0041137E"/>
    <w:rsid w:val="00411F24"/>
    <w:rsid w:val="00421A98"/>
    <w:rsid w:val="00424ABD"/>
    <w:rsid w:val="00425E24"/>
    <w:rsid w:val="004279BD"/>
    <w:rsid w:val="00434FED"/>
    <w:rsid w:val="00443CFE"/>
    <w:rsid w:val="00451A2A"/>
    <w:rsid w:val="00452D7D"/>
    <w:rsid w:val="00456588"/>
    <w:rsid w:val="004655E0"/>
    <w:rsid w:val="00471F46"/>
    <w:rsid w:val="00481999"/>
    <w:rsid w:val="00482CC5"/>
    <w:rsid w:val="00490149"/>
    <w:rsid w:val="00492F5C"/>
    <w:rsid w:val="004942BB"/>
    <w:rsid w:val="004A5205"/>
    <w:rsid w:val="004A7828"/>
    <w:rsid w:val="004C0C45"/>
    <w:rsid w:val="004D0C7A"/>
    <w:rsid w:val="004D5F5A"/>
    <w:rsid w:val="004E1654"/>
    <w:rsid w:val="004E3B1E"/>
    <w:rsid w:val="004E5A98"/>
    <w:rsid w:val="004E6E97"/>
    <w:rsid w:val="00500D96"/>
    <w:rsid w:val="00506379"/>
    <w:rsid w:val="005078DC"/>
    <w:rsid w:val="00532182"/>
    <w:rsid w:val="0053787A"/>
    <w:rsid w:val="0054534F"/>
    <w:rsid w:val="005457B3"/>
    <w:rsid w:val="005508F4"/>
    <w:rsid w:val="00557BFA"/>
    <w:rsid w:val="00571E71"/>
    <w:rsid w:val="00577221"/>
    <w:rsid w:val="0058386F"/>
    <w:rsid w:val="005A22C1"/>
    <w:rsid w:val="005C0B22"/>
    <w:rsid w:val="005C578A"/>
    <w:rsid w:val="005C5925"/>
    <w:rsid w:val="005D332D"/>
    <w:rsid w:val="005E1228"/>
    <w:rsid w:val="005F06A8"/>
    <w:rsid w:val="005F31D3"/>
    <w:rsid w:val="005F4FB5"/>
    <w:rsid w:val="005F79A0"/>
    <w:rsid w:val="00600539"/>
    <w:rsid w:val="00601629"/>
    <w:rsid w:val="00611A75"/>
    <w:rsid w:val="00623512"/>
    <w:rsid w:val="00630F8E"/>
    <w:rsid w:val="00632B80"/>
    <w:rsid w:val="00635EC0"/>
    <w:rsid w:val="0063650D"/>
    <w:rsid w:val="0064233B"/>
    <w:rsid w:val="00642D9A"/>
    <w:rsid w:val="00643672"/>
    <w:rsid w:val="00643A84"/>
    <w:rsid w:val="006537D1"/>
    <w:rsid w:val="006554AD"/>
    <w:rsid w:val="0066234D"/>
    <w:rsid w:val="00663CB4"/>
    <w:rsid w:val="0066573C"/>
    <w:rsid w:val="006739D1"/>
    <w:rsid w:val="00676059"/>
    <w:rsid w:val="00681A08"/>
    <w:rsid w:val="006920F6"/>
    <w:rsid w:val="006940E6"/>
    <w:rsid w:val="006A1D6D"/>
    <w:rsid w:val="006A2B90"/>
    <w:rsid w:val="006A55A2"/>
    <w:rsid w:val="006B19DA"/>
    <w:rsid w:val="006B3815"/>
    <w:rsid w:val="006B412F"/>
    <w:rsid w:val="006C0737"/>
    <w:rsid w:val="006C637F"/>
    <w:rsid w:val="006D4AEC"/>
    <w:rsid w:val="006D788E"/>
    <w:rsid w:val="006E1236"/>
    <w:rsid w:val="006E1E67"/>
    <w:rsid w:val="006E2393"/>
    <w:rsid w:val="006E5BA7"/>
    <w:rsid w:val="006F1859"/>
    <w:rsid w:val="006F4C14"/>
    <w:rsid w:val="006F7CC4"/>
    <w:rsid w:val="00701BD9"/>
    <w:rsid w:val="00705A91"/>
    <w:rsid w:val="00720AD0"/>
    <w:rsid w:val="007303A2"/>
    <w:rsid w:val="00733087"/>
    <w:rsid w:val="007333A5"/>
    <w:rsid w:val="00735946"/>
    <w:rsid w:val="00740707"/>
    <w:rsid w:val="00742D06"/>
    <w:rsid w:val="00760339"/>
    <w:rsid w:val="0077535E"/>
    <w:rsid w:val="00784988"/>
    <w:rsid w:val="00785812"/>
    <w:rsid w:val="00791312"/>
    <w:rsid w:val="00793213"/>
    <w:rsid w:val="007934BD"/>
    <w:rsid w:val="007965C0"/>
    <w:rsid w:val="007A3BB9"/>
    <w:rsid w:val="007A52CC"/>
    <w:rsid w:val="007A7C82"/>
    <w:rsid w:val="007B51AA"/>
    <w:rsid w:val="007C52B0"/>
    <w:rsid w:val="007D110B"/>
    <w:rsid w:val="007D41BF"/>
    <w:rsid w:val="007D7CA8"/>
    <w:rsid w:val="007E17AA"/>
    <w:rsid w:val="007E2E18"/>
    <w:rsid w:val="007F0DCD"/>
    <w:rsid w:val="007F6796"/>
    <w:rsid w:val="008057ED"/>
    <w:rsid w:val="0081116D"/>
    <w:rsid w:val="00815388"/>
    <w:rsid w:val="008155C9"/>
    <w:rsid w:val="00830E1A"/>
    <w:rsid w:val="00833EFD"/>
    <w:rsid w:val="0084058B"/>
    <w:rsid w:val="00844546"/>
    <w:rsid w:val="00846939"/>
    <w:rsid w:val="00857BBD"/>
    <w:rsid w:val="00872653"/>
    <w:rsid w:val="00886033"/>
    <w:rsid w:val="00890346"/>
    <w:rsid w:val="00891241"/>
    <w:rsid w:val="008A297B"/>
    <w:rsid w:val="008B5E92"/>
    <w:rsid w:val="008B6B72"/>
    <w:rsid w:val="008C681A"/>
    <w:rsid w:val="008D1C93"/>
    <w:rsid w:val="008D6DA2"/>
    <w:rsid w:val="008E3F57"/>
    <w:rsid w:val="008E57F8"/>
    <w:rsid w:val="008F4DDE"/>
    <w:rsid w:val="009126E6"/>
    <w:rsid w:val="009217A9"/>
    <w:rsid w:val="0092361F"/>
    <w:rsid w:val="009455D7"/>
    <w:rsid w:val="00945F86"/>
    <w:rsid w:val="00947C9C"/>
    <w:rsid w:val="00957684"/>
    <w:rsid w:val="0096467B"/>
    <w:rsid w:val="00964CB8"/>
    <w:rsid w:val="0096634A"/>
    <w:rsid w:val="0096717A"/>
    <w:rsid w:val="0096738D"/>
    <w:rsid w:val="009673AA"/>
    <w:rsid w:val="00967473"/>
    <w:rsid w:val="0097151C"/>
    <w:rsid w:val="00971BAC"/>
    <w:rsid w:val="009761C1"/>
    <w:rsid w:val="0098141F"/>
    <w:rsid w:val="00994531"/>
    <w:rsid w:val="009955E9"/>
    <w:rsid w:val="00997700"/>
    <w:rsid w:val="009978C0"/>
    <w:rsid w:val="009C0D1F"/>
    <w:rsid w:val="009D0275"/>
    <w:rsid w:val="009D1649"/>
    <w:rsid w:val="009D3558"/>
    <w:rsid w:val="009D63C2"/>
    <w:rsid w:val="009E270A"/>
    <w:rsid w:val="009E7BB0"/>
    <w:rsid w:val="009F2FE6"/>
    <w:rsid w:val="009F34F4"/>
    <w:rsid w:val="009F37DE"/>
    <w:rsid w:val="009F6D6D"/>
    <w:rsid w:val="00A0700A"/>
    <w:rsid w:val="00A115D3"/>
    <w:rsid w:val="00A34975"/>
    <w:rsid w:val="00A42F95"/>
    <w:rsid w:val="00A45801"/>
    <w:rsid w:val="00A54BC1"/>
    <w:rsid w:val="00A57F77"/>
    <w:rsid w:val="00A6271B"/>
    <w:rsid w:val="00A67B41"/>
    <w:rsid w:val="00A7555D"/>
    <w:rsid w:val="00A81424"/>
    <w:rsid w:val="00A84B66"/>
    <w:rsid w:val="00A8605F"/>
    <w:rsid w:val="00A93FEC"/>
    <w:rsid w:val="00A94F1C"/>
    <w:rsid w:val="00A97680"/>
    <w:rsid w:val="00AA05C4"/>
    <w:rsid w:val="00AA3B15"/>
    <w:rsid w:val="00AA4E48"/>
    <w:rsid w:val="00AA5F97"/>
    <w:rsid w:val="00AA6ECC"/>
    <w:rsid w:val="00AB12DA"/>
    <w:rsid w:val="00AB6E30"/>
    <w:rsid w:val="00AC2D32"/>
    <w:rsid w:val="00AC4245"/>
    <w:rsid w:val="00AC4E98"/>
    <w:rsid w:val="00AD10E1"/>
    <w:rsid w:val="00AD1A82"/>
    <w:rsid w:val="00AE075D"/>
    <w:rsid w:val="00AE5D61"/>
    <w:rsid w:val="00AE6DAE"/>
    <w:rsid w:val="00AF1B3E"/>
    <w:rsid w:val="00AF2ADB"/>
    <w:rsid w:val="00AF79E9"/>
    <w:rsid w:val="00B00273"/>
    <w:rsid w:val="00B00646"/>
    <w:rsid w:val="00B0565C"/>
    <w:rsid w:val="00B12A4B"/>
    <w:rsid w:val="00B24ADF"/>
    <w:rsid w:val="00B358C7"/>
    <w:rsid w:val="00B44BFC"/>
    <w:rsid w:val="00B4567D"/>
    <w:rsid w:val="00B51E93"/>
    <w:rsid w:val="00B52C28"/>
    <w:rsid w:val="00B72179"/>
    <w:rsid w:val="00B75942"/>
    <w:rsid w:val="00B90740"/>
    <w:rsid w:val="00B95FD8"/>
    <w:rsid w:val="00BA06CC"/>
    <w:rsid w:val="00BA193A"/>
    <w:rsid w:val="00BA5AD6"/>
    <w:rsid w:val="00BA5E35"/>
    <w:rsid w:val="00BA6EFF"/>
    <w:rsid w:val="00BA72CC"/>
    <w:rsid w:val="00BB081C"/>
    <w:rsid w:val="00BB533B"/>
    <w:rsid w:val="00BB77C5"/>
    <w:rsid w:val="00BC19F0"/>
    <w:rsid w:val="00BC3EBD"/>
    <w:rsid w:val="00BC5FA9"/>
    <w:rsid w:val="00BC64AA"/>
    <w:rsid w:val="00BD351D"/>
    <w:rsid w:val="00BD649F"/>
    <w:rsid w:val="00BE001C"/>
    <w:rsid w:val="00BE0891"/>
    <w:rsid w:val="00BE17A5"/>
    <w:rsid w:val="00BE20EC"/>
    <w:rsid w:val="00BF16E0"/>
    <w:rsid w:val="00BF3AFC"/>
    <w:rsid w:val="00BF6B2B"/>
    <w:rsid w:val="00C00C66"/>
    <w:rsid w:val="00C03E47"/>
    <w:rsid w:val="00C05537"/>
    <w:rsid w:val="00C26526"/>
    <w:rsid w:val="00C267F8"/>
    <w:rsid w:val="00C42EF7"/>
    <w:rsid w:val="00C43A04"/>
    <w:rsid w:val="00C43E25"/>
    <w:rsid w:val="00C52ACF"/>
    <w:rsid w:val="00C55F6B"/>
    <w:rsid w:val="00C57D67"/>
    <w:rsid w:val="00C60352"/>
    <w:rsid w:val="00C624A9"/>
    <w:rsid w:val="00C71C5F"/>
    <w:rsid w:val="00C85E46"/>
    <w:rsid w:val="00C85F9D"/>
    <w:rsid w:val="00C86F74"/>
    <w:rsid w:val="00CA4EAC"/>
    <w:rsid w:val="00CA6E5C"/>
    <w:rsid w:val="00CA7EE9"/>
    <w:rsid w:val="00CB3E73"/>
    <w:rsid w:val="00CD4F26"/>
    <w:rsid w:val="00CD61DC"/>
    <w:rsid w:val="00CE66D6"/>
    <w:rsid w:val="00CF745A"/>
    <w:rsid w:val="00D00D57"/>
    <w:rsid w:val="00D02514"/>
    <w:rsid w:val="00D04292"/>
    <w:rsid w:val="00D0690C"/>
    <w:rsid w:val="00D12159"/>
    <w:rsid w:val="00D1477C"/>
    <w:rsid w:val="00D20A1D"/>
    <w:rsid w:val="00D2308D"/>
    <w:rsid w:val="00D23E73"/>
    <w:rsid w:val="00D42534"/>
    <w:rsid w:val="00D45C65"/>
    <w:rsid w:val="00D52009"/>
    <w:rsid w:val="00D52224"/>
    <w:rsid w:val="00D6547E"/>
    <w:rsid w:val="00D657C1"/>
    <w:rsid w:val="00D658D5"/>
    <w:rsid w:val="00D66941"/>
    <w:rsid w:val="00D84A06"/>
    <w:rsid w:val="00D851CF"/>
    <w:rsid w:val="00D918CA"/>
    <w:rsid w:val="00D9630D"/>
    <w:rsid w:val="00DA4DBC"/>
    <w:rsid w:val="00DA7350"/>
    <w:rsid w:val="00DB040E"/>
    <w:rsid w:val="00DB3281"/>
    <w:rsid w:val="00DE01FA"/>
    <w:rsid w:val="00DE08B8"/>
    <w:rsid w:val="00DE361C"/>
    <w:rsid w:val="00DE4254"/>
    <w:rsid w:val="00DE5F43"/>
    <w:rsid w:val="00DE6DCF"/>
    <w:rsid w:val="00DF6CF3"/>
    <w:rsid w:val="00E043F0"/>
    <w:rsid w:val="00E04C70"/>
    <w:rsid w:val="00E23023"/>
    <w:rsid w:val="00E343DF"/>
    <w:rsid w:val="00E34F80"/>
    <w:rsid w:val="00E35702"/>
    <w:rsid w:val="00E36222"/>
    <w:rsid w:val="00E427F6"/>
    <w:rsid w:val="00E54CF9"/>
    <w:rsid w:val="00E57751"/>
    <w:rsid w:val="00E67D46"/>
    <w:rsid w:val="00E8322B"/>
    <w:rsid w:val="00E83A07"/>
    <w:rsid w:val="00E87C04"/>
    <w:rsid w:val="00EB49B0"/>
    <w:rsid w:val="00EB6A9E"/>
    <w:rsid w:val="00EC3578"/>
    <w:rsid w:val="00EE26E9"/>
    <w:rsid w:val="00EE3D3B"/>
    <w:rsid w:val="00EF760F"/>
    <w:rsid w:val="00EF7978"/>
    <w:rsid w:val="00EF7CE2"/>
    <w:rsid w:val="00F06798"/>
    <w:rsid w:val="00F0691C"/>
    <w:rsid w:val="00F06D66"/>
    <w:rsid w:val="00F1044A"/>
    <w:rsid w:val="00F104A5"/>
    <w:rsid w:val="00F10B09"/>
    <w:rsid w:val="00F10EE2"/>
    <w:rsid w:val="00F1688A"/>
    <w:rsid w:val="00F30C22"/>
    <w:rsid w:val="00F30E7E"/>
    <w:rsid w:val="00F3344B"/>
    <w:rsid w:val="00F426D3"/>
    <w:rsid w:val="00F6692F"/>
    <w:rsid w:val="00F66ACD"/>
    <w:rsid w:val="00F719E7"/>
    <w:rsid w:val="00F81167"/>
    <w:rsid w:val="00F86F6D"/>
    <w:rsid w:val="00F93440"/>
    <w:rsid w:val="00F937A0"/>
    <w:rsid w:val="00F955A4"/>
    <w:rsid w:val="00F96085"/>
    <w:rsid w:val="00FA2C94"/>
    <w:rsid w:val="00FA6A0D"/>
    <w:rsid w:val="00FA798A"/>
    <w:rsid w:val="00FB2FB2"/>
    <w:rsid w:val="00FC0B60"/>
    <w:rsid w:val="00FC1049"/>
    <w:rsid w:val="00FC1A14"/>
    <w:rsid w:val="00FD019B"/>
    <w:rsid w:val="00FD12E2"/>
    <w:rsid w:val="00FD3B07"/>
    <w:rsid w:val="00FE295F"/>
    <w:rsid w:val="00FE494A"/>
    <w:rsid w:val="00FE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5393D4"/>
  <w15:chartTrackingRefBased/>
  <w15:docId w15:val="{2B364016-91DB-4F53-A044-9C513428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3B1E"/>
    <w:pPr>
      <w:spacing w:before="120" w:line="276" w:lineRule="auto"/>
      <w:ind w:right="340"/>
    </w:pPr>
    <w:rPr>
      <w:rFonts w:ascii="Calibri" w:hAnsi="Calibri"/>
      <w:lang w:val="de-CH"/>
    </w:rPr>
  </w:style>
  <w:style w:type="paragraph" w:styleId="berschrift1">
    <w:name w:val="heading 1"/>
    <w:basedOn w:val="Standard"/>
    <w:link w:val="berschrift1Zchn"/>
    <w:uiPriority w:val="9"/>
    <w:qFormat/>
    <w:rsid w:val="0081116D"/>
    <w:pPr>
      <w:keepNext/>
      <w:keepLines/>
      <w:numPr>
        <w:numId w:val="20"/>
      </w:numPr>
      <w:pBdr>
        <w:bottom w:val="single" w:sz="6" w:space="1" w:color="145183"/>
      </w:pBdr>
      <w:shd w:val="clear" w:color="auto" w:fill="F2F2F2" w:themeFill="background1" w:themeFillShade="F2"/>
      <w:spacing w:before="0" w:after="480" w:line="240" w:lineRule="auto"/>
      <w:ind w:right="0"/>
      <w:outlineLvl w:val="0"/>
    </w:pPr>
    <w:rPr>
      <w:rFonts w:eastAsiaTheme="majorEastAsia" w:cstheme="majorBidi"/>
      <w:b/>
      <w:color w:val="145183"/>
      <w:sz w:val="36"/>
      <w:szCs w:val="72"/>
      <w:lang w:val="en-US"/>
    </w:rPr>
  </w:style>
  <w:style w:type="paragraph" w:styleId="berschrift2">
    <w:name w:val="heading 2"/>
    <w:basedOn w:val="berschrift3"/>
    <w:link w:val="berschrift2Zchn"/>
    <w:autoRedefine/>
    <w:uiPriority w:val="9"/>
    <w:unhideWhenUsed/>
    <w:qFormat/>
    <w:rsid w:val="0081116D"/>
    <w:pPr>
      <w:tabs>
        <w:tab w:val="left" w:pos="2991"/>
      </w:tabs>
      <w:spacing w:before="360" w:after="240"/>
      <w:ind w:left="0"/>
      <w:outlineLvl w:val="1"/>
    </w:pPr>
    <w:rPr>
      <w:color w:val="1F4E79"/>
      <w:sz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506379"/>
    <w:pPr>
      <w:keepNext/>
      <w:keepLines/>
      <w:shd w:val="clear" w:color="auto" w:fill="F2F2F2" w:themeFill="background1" w:themeFillShade="F2"/>
      <w:spacing w:before="240" w:after="120"/>
      <w:ind w:left="284" w:right="0"/>
      <w:outlineLvl w:val="2"/>
    </w:pPr>
    <w:rPr>
      <w:rFonts w:eastAsiaTheme="majorEastAsia" w:cstheme="majorBidi"/>
      <w:b/>
      <w:color w:val="145183"/>
      <w:sz w:val="24"/>
      <w:szCs w:val="56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B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B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BAC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BAC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link w:val="Formatvorlage1Zchn"/>
    <w:qFormat/>
    <w:rsid w:val="00A54BC1"/>
    <w:pPr>
      <w:numPr>
        <w:numId w:val="0"/>
      </w:numPr>
      <w:shd w:val="clear" w:color="auto" w:fill="DAE9F7" w:themeFill="text2" w:themeFillTint="1A"/>
      <w:spacing w:before="480" w:after="240"/>
    </w:pPr>
    <w:rPr>
      <w:b w:val="0"/>
      <w:sz w:val="44"/>
    </w:rPr>
  </w:style>
  <w:style w:type="character" w:customStyle="1" w:styleId="Formatvorlage1Zchn">
    <w:name w:val="Formatvorlage1 Zchn"/>
    <w:basedOn w:val="berschrift1Zchn"/>
    <w:link w:val="Formatvorlage1"/>
    <w:rsid w:val="00A54BC1"/>
    <w:rPr>
      <w:rFonts w:ascii="Calibri" w:eastAsiaTheme="majorEastAsia" w:hAnsi="Calibri" w:cstheme="majorBidi"/>
      <w:b w:val="0"/>
      <w:color w:val="145183"/>
      <w:sz w:val="44"/>
      <w:szCs w:val="72"/>
      <w:shd w:val="clear" w:color="auto" w:fill="DAE9F7" w:themeFill="text2" w:themeFillTint="1A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116D"/>
    <w:rPr>
      <w:rFonts w:ascii="Calibri" w:eastAsiaTheme="majorEastAsia" w:hAnsi="Calibri" w:cstheme="majorBidi"/>
      <w:b/>
      <w:color w:val="145183"/>
      <w:sz w:val="36"/>
      <w:szCs w:val="72"/>
      <w:shd w:val="clear" w:color="auto" w:fill="F2F2F2" w:themeFill="background1" w:themeFillShade="F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1116D"/>
    <w:rPr>
      <w:rFonts w:ascii="Calibri" w:eastAsiaTheme="majorEastAsia" w:hAnsi="Calibri" w:cstheme="majorBidi"/>
      <w:b/>
      <w:color w:val="1F4E79"/>
      <w:sz w:val="28"/>
      <w:szCs w:val="56"/>
      <w:shd w:val="clear" w:color="auto" w:fill="F2F2F2" w:themeFill="background1" w:themeFillShade="F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379"/>
    <w:rPr>
      <w:rFonts w:ascii="Calibri" w:eastAsiaTheme="majorEastAsia" w:hAnsi="Calibri" w:cstheme="majorBidi"/>
      <w:b/>
      <w:color w:val="145183"/>
      <w:sz w:val="24"/>
      <w:szCs w:val="56"/>
      <w:shd w:val="clear" w:color="auto" w:fill="F2F2F2" w:themeFill="background1" w:themeFillShade="F2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71BA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1BA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1BA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1BA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1BA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1B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71BAC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1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71BAC"/>
    <w:pPr>
      <w:numPr>
        <w:ilvl w:val="1"/>
      </w:numPr>
      <w:ind w:left="567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1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71B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71BAC"/>
    <w:rPr>
      <w:rFonts w:ascii="Calibri" w:hAnsi="Calibr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71BA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71BA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71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1BAC"/>
    <w:rPr>
      <w:rFonts w:ascii="Calibri" w:hAnsi="Calibri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71BA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A297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97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8A297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297B"/>
    <w:rPr>
      <w:rFonts w:ascii="Calibri" w:hAnsi="Calibri"/>
    </w:rPr>
  </w:style>
  <w:style w:type="character" w:styleId="Hyperlink">
    <w:name w:val="Hyperlink"/>
    <w:basedOn w:val="Absatz-Standardschriftart"/>
    <w:uiPriority w:val="99"/>
    <w:unhideWhenUsed/>
    <w:rsid w:val="00AC424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24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0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E1228"/>
  </w:style>
  <w:style w:type="paragraph" w:customStyle="1" w:styleId="Formatvorlage2">
    <w:name w:val="Formatvorlage2"/>
    <w:basedOn w:val="berschrift2"/>
    <w:link w:val="Formatvorlage2Zchn"/>
    <w:qFormat/>
    <w:rsid w:val="00030B86"/>
  </w:style>
  <w:style w:type="character" w:customStyle="1" w:styleId="Formatvorlage2Zchn">
    <w:name w:val="Formatvorlage2 Zchn"/>
    <w:basedOn w:val="berschrift2Zchn"/>
    <w:link w:val="Formatvorlage2"/>
    <w:rsid w:val="00030B86"/>
    <w:rPr>
      <w:rFonts w:ascii="Calibri" w:eastAsiaTheme="majorEastAsia" w:hAnsi="Calibri" w:cstheme="majorBidi"/>
      <w:b/>
      <w:color w:val="145183"/>
      <w:sz w:val="28"/>
      <w:szCs w:val="56"/>
      <w:shd w:val="clear" w:color="auto" w:fill="F2F2F2" w:themeFill="background1" w:themeFillShade="F2"/>
      <w:lang w:val="en-US"/>
    </w:rPr>
  </w:style>
  <w:style w:type="paragraph" w:customStyle="1" w:styleId="Formatvorlage3">
    <w:name w:val="Formatvorlage3"/>
    <w:basedOn w:val="Formatvorlage1"/>
    <w:link w:val="Formatvorlage3Zchn"/>
    <w:qFormat/>
    <w:rsid w:val="00C60352"/>
    <w:pPr>
      <w:shd w:val="clear" w:color="auto" w:fill="F2F2F2" w:themeFill="background1" w:themeFillShade="F2"/>
    </w:pPr>
  </w:style>
  <w:style w:type="character" w:customStyle="1" w:styleId="Formatvorlage3Zchn">
    <w:name w:val="Formatvorlage3 Zchn"/>
    <w:basedOn w:val="Formatvorlage1Zchn"/>
    <w:link w:val="Formatvorlage3"/>
    <w:rsid w:val="00C60352"/>
    <w:rPr>
      <w:rFonts w:ascii="Calibri" w:eastAsiaTheme="majorEastAsia" w:hAnsi="Calibri" w:cstheme="majorBidi"/>
      <w:b w:val="0"/>
      <w:color w:val="145183"/>
      <w:sz w:val="44"/>
      <w:szCs w:val="72"/>
      <w:shd w:val="clear" w:color="auto" w:fill="F2F2F2" w:themeFill="background1" w:themeFillShade="F2"/>
      <w:lang w:val="en-US"/>
    </w:rPr>
  </w:style>
  <w:style w:type="paragraph" w:customStyle="1" w:styleId="Formatvorlage4">
    <w:name w:val="Formatvorlage4"/>
    <w:basedOn w:val="berschrift2"/>
    <w:link w:val="Formatvorlage4Zchn"/>
    <w:qFormat/>
    <w:rsid w:val="00B90740"/>
  </w:style>
  <w:style w:type="character" w:customStyle="1" w:styleId="Formatvorlage4Zchn">
    <w:name w:val="Formatvorlage4 Zchn"/>
    <w:basedOn w:val="berschrift2Zchn"/>
    <w:link w:val="Formatvorlage4"/>
    <w:rsid w:val="00B90740"/>
    <w:rPr>
      <w:rFonts w:ascii="Calibri" w:eastAsiaTheme="majorEastAsia" w:hAnsi="Calibri" w:cstheme="majorBidi"/>
      <w:b/>
      <w:color w:val="145183"/>
      <w:sz w:val="28"/>
      <w:szCs w:val="56"/>
      <w:shd w:val="clear" w:color="auto" w:fill="F2F2F2" w:themeFill="background1" w:themeFillShade="F2"/>
      <w:lang w:val="en-US"/>
    </w:rPr>
  </w:style>
  <w:style w:type="paragraph" w:customStyle="1" w:styleId="Formatvorlage5">
    <w:name w:val="Formatvorlage5"/>
    <w:basedOn w:val="Formatvorlage3"/>
    <w:link w:val="Formatvorlage5Zchn"/>
    <w:qFormat/>
    <w:rsid w:val="00B4567D"/>
  </w:style>
  <w:style w:type="character" w:customStyle="1" w:styleId="Formatvorlage5Zchn">
    <w:name w:val="Formatvorlage5 Zchn"/>
    <w:basedOn w:val="Formatvorlage3Zchn"/>
    <w:link w:val="Formatvorlage5"/>
    <w:rsid w:val="00B4567D"/>
    <w:rPr>
      <w:rFonts w:ascii="Calibri" w:eastAsiaTheme="majorEastAsia" w:hAnsi="Calibri" w:cstheme="majorBidi"/>
      <w:b w:val="0"/>
      <w:color w:val="145183"/>
      <w:sz w:val="44"/>
      <w:szCs w:val="72"/>
      <w:shd w:val="clear" w:color="auto" w:fill="F2F2F2" w:themeFill="background1" w:themeFillShade="F2"/>
      <w:lang w:val="en-US"/>
    </w:rPr>
  </w:style>
  <w:style w:type="paragraph" w:customStyle="1" w:styleId="Formatvorlage6">
    <w:name w:val="Formatvorlage6"/>
    <w:basedOn w:val="Standard"/>
    <w:link w:val="Formatvorlage6Zchn"/>
    <w:qFormat/>
    <w:rsid w:val="00F937A0"/>
    <w:pPr>
      <w:spacing w:before="100" w:beforeAutospacing="1" w:after="0" w:line="240" w:lineRule="auto"/>
      <w:ind w:right="0"/>
    </w:pPr>
    <w:rPr>
      <w:color w:val="404040"/>
      <w:sz w:val="18"/>
      <w:lang w:val="en-US"/>
    </w:rPr>
  </w:style>
  <w:style w:type="character" w:customStyle="1" w:styleId="Formatvorlage6Zchn">
    <w:name w:val="Formatvorlage6 Zchn"/>
    <w:basedOn w:val="Absatz-Standardschriftart"/>
    <w:link w:val="Formatvorlage6"/>
    <w:rsid w:val="00F937A0"/>
    <w:rPr>
      <w:rFonts w:ascii="Calibri" w:hAnsi="Calibri"/>
      <w:color w:val="404040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rz\OneDrive\Bewerbungen\Strategify\Work%20with%20Gabriel\Word%20Tempaltes%20R2R\Template%20Role%20to%20Result%20(EN)%2024112025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Role to Result (EN) 24112025</Template>
  <TotalTime>0</TotalTime>
  <Pages>12</Pages>
  <Words>640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Strzeletz-Ivertsen</dc:creator>
  <cp:keywords/>
  <dc:description/>
  <cp:lastModifiedBy>Mathias Z. Bühler</cp:lastModifiedBy>
  <cp:revision>3</cp:revision>
  <dcterms:created xsi:type="dcterms:W3CDTF">2025-12-14T15:24:00Z</dcterms:created>
  <dcterms:modified xsi:type="dcterms:W3CDTF">2025-12-24T23:28:00Z</dcterms:modified>
</cp:coreProperties>
</file>